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3F0E4" w:themeColor="accent6" w:themeTint="33"/>
  <w:body>
    <w:p w14:paraId="1D4BEDF2" w14:textId="77777777" w:rsidR="00997D21" w:rsidRPr="00DB613B" w:rsidRDefault="00997D21" w:rsidP="00531D65">
      <w:pPr>
        <w:rPr>
          <w:lang w:val="nl-NL"/>
        </w:rPr>
      </w:pPr>
    </w:p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7"/>
        <w:gridCol w:w="7084"/>
        <w:gridCol w:w="1134"/>
        <w:gridCol w:w="993"/>
        <w:gridCol w:w="1134"/>
        <w:gridCol w:w="1270"/>
        <w:gridCol w:w="3370"/>
      </w:tblGrid>
      <w:tr w:rsidR="00BC6DC1" w:rsidRPr="002D798F" w14:paraId="70A05AB1" w14:textId="77777777" w:rsidTr="00781E24">
        <w:trPr>
          <w:gridAfter w:val="4"/>
          <w:wAfter w:w="6767" w:type="dxa"/>
          <w:trHeight w:val="361"/>
          <w:tblHeader/>
        </w:trPr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6624B1" w14:textId="77777777" w:rsidR="00BC6DC1" w:rsidRPr="00DB613B" w:rsidRDefault="00BC6DC1" w:rsidP="00296D11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82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99C1C" w:themeFill="accent5" w:themeFillShade="80"/>
          </w:tcPr>
          <w:p w14:paraId="4F9A61A2" w14:textId="4D078946" w:rsidR="00BC6DC1" w:rsidRPr="008E206D" w:rsidRDefault="00BC6DC1" w:rsidP="00296D11">
            <w:pPr>
              <w:pStyle w:val="tabelkopwit"/>
              <w:rPr>
                <w:highlight w:val="yellow"/>
                <w:lang w:val="nl-NL"/>
              </w:rPr>
            </w:pPr>
            <w:r>
              <w:rPr>
                <w:color w:val="auto"/>
                <w:lang w:val="nl-NL"/>
              </w:rPr>
              <w:t>Onthaal &amp; communicatie met de klant</w:t>
            </w:r>
          </w:p>
        </w:tc>
      </w:tr>
      <w:tr w:rsidR="00634DA2" w:rsidRPr="002D798F" w14:paraId="76A5FF23" w14:textId="77777777" w:rsidTr="00781E24">
        <w:trPr>
          <w:trHeight w:val="361"/>
        </w:trPr>
        <w:tc>
          <w:tcPr>
            <w:tcW w:w="7371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52C42625" w14:textId="65620A22" w:rsidR="00654AF3" w:rsidRPr="00334E57" w:rsidRDefault="00844C4A" w:rsidP="00296D11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>Legt een afspraak vast met de klant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9F83E5F" w14:textId="78584673" w:rsidR="00654AF3" w:rsidRPr="00334E57" w:rsidRDefault="00654AF3" w:rsidP="00296D11">
            <w:pPr>
              <w:pStyle w:val="grotetekst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3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537D8FB0" w14:textId="1384A0DE" w:rsidR="00654AF3" w:rsidRPr="00334E57" w:rsidRDefault="00BE7EE1" w:rsidP="00296D11">
            <w:pPr>
              <w:pStyle w:val="grotetekst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12FE303A" w14:textId="49844450" w:rsidR="00654AF3" w:rsidRPr="00334E57" w:rsidRDefault="00BE7EE1" w:rsidP="00296D11">
            <w:pPr>
              <w:pStyle w:val="grotetekst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42FA9F0" w14:textId="77777777" w:rsidR="00654AF3" w:rsidRPr="00DB613B" w:rsidRDefault="00654AF3" w:rsidP="00296D11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0E05E9B5" w14:textId="77777777" w:rsidR="009A7A27" w:rsidRDefault="009A7A27" w:rsidP="00296D11">
            <w:pPr>
              <w:pStyle w:val="Teksttitelbalk"/>
              <w:rPr>
                <w:lang w:val="fy-NL"/>
              </w:rPr>
            </w:pPr>
          </w:p>
          <w:p w14:paraId="4BAEF7C2" w14:textId="011E99FB" w:rsidR="00654AF3" w:rsidRDefault="00654AF3" w:rsidP="00296D11">
            <w:pPr>
              <w:pStyle w:val="Teksttitelbalk"/>
              <w:rPr>
                <w:lang w:val="fy-NL"/>
              </w:rPr>
            </w:pPr>
            <w:r>
              <w:rPr>
                <w:lang w:val="fy-NL"/>
              </w:rPr>
              <w:t xml:space="preserve">Onder de begrippen wordt het volgende begrepen: </w:t>
            </w:r>
          </w:p>
          <w:p w14:paraId="5A5C8C8C" w14:textId="77777777" w:rsidR="007F01C2" w:rsidRDefault="007F01C2" w:rsidP="00296D11">
            <w:pPr>
              <w:pStyle w:val="Teksttitelbalk"/>
              <w:rPr>
                <w:b/>
                <w:bCs/>
                <w:lang w:val="fy-NL"/>
              </w:rPr>
            </w:pPr>
          </w:p>
          <w:p w14:paraId="39D3F25A" w14:textId="74898267" w:rsidR="00654AF3" w:rsidRDefault="00654AF3" w:rsidP="00296D11">
            <w:pPr>
              <w:pStyle w:val="Teksttitelbalk"/>
              <w:rPr>
                <w:lang w:val="fy-NL"/>
              </w:rPr>
            </w:pPr>
            <w:r w:rsidRPr="008E206D">
              <w:rPr>
                <w:b/>
                <w:bCs/>
                <w:lang w:val="fy-NL"/>
              </w:rPr>
              <w:t>Nieuw:</w:t>
            </w:r>
            <w:r>
              <w:rPr>
                <w:lang w:val="fy-NL"/>
              </w:rPr>
              <w:t xml:space="preserve"> heeft geen kennis nog vaardigheden betreffende deze competentie.</w:t>
            </w:r>
          </w:p>
          <w:p w14:paraId="59150728" w14:textId="16C073DB" w:rsidR="00654AF3" w:rsidRDefault="00654AF3" w:rsidP="00296D11">
            <w:pPr>
              <w:pStyle w:val="Teksttitelbalk"/>
              <w:rPr>
                <w:lang w:val="fy-NL"/>
              </w:rPr>
            </w:pPr>
          </w:p>
          <w:p w14:paraId="702968BB" w14:textId="3C70D797" w:rsidR="00654AF3" w:rsidRDefault="00654AF3" w:rsidP="00296D11">
            <w:pPr>
              <w:pStyle w:val="Teksttitelbalk"/>
              <w:rPr>
                <w:lang w:val="fy-NL"/>
              </w:rPr>
            </w:pPr>
            <w:r w:rsidRPr="008E206D">
              <w:rPr>
                <w:b/>
                <w:bCs/>
                <w:lang w:val="fy-NL"/>
              </w:rPr>
              <w:t>Gezien</w:t>
            </w:r>
            <w:r>
              <w:rPr>
                <w:lang w:val="fy-NL"/>
              </w:rPr>
              <w:t>: heeft een eerste ervaring met de kennis en/of vaardigheid van deze competentie.</w:t>
            </w:r>
          </w:p>
          <w:p w14:paraId="500B9625" w14:textId="678BDE8F" w:rsidR="00654AF3" w:rsidRDefault="00654AF3" w:rsidP="00296D11">
            <w:pPr>
              <w:pStyle w:val="Teksttitelbalk"/>
              <w:rPr>
                <w:lang w:val="fy-NL"/>
              </w:rPr>
            </w:pPr>
          </w:p>
          <w:p w14:paraId="7BE5FAF9" w14:textId="42E88BA4" w:rsidR="00654AF3" w:rsidRPr="006B3956" w:rsidRDefault="00654AF3" w:rsidP="00296D11">
            <w:pPr>
              <w:pStyle w:val="Teksttitelbalk"/>
              <w:rPr>
                <w:lang w:val="fy-NL"/>
              </w:rPr>
            </w:pPr>
            <w:r w:rsidRPr="008E206D">
              <w:rPr>
                <w:b/>
                <w:bCs/>
                <w:lang w:val="fy-NL"/>
              </w:rPr>
              <w:t>Bereikt</w:t>
            </w:r>
            <w:r>
              <w:rPr>
                <w:lang w:val="fy-NL"/>
              </w:rPr>
              <w:t>: heeft de kennis en vaardigheid van deze competeties verworven</w:t>
            </w:r>
          </w:p>
          <w:p w14:paraId="6ECE2D1F" w14:textId="1C827F8D" w:rsidR="00654AF3" w:rsidRPr="008E206D" w:rsidRDefault="00654AF3" w:rsidP="00296D11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654AF3" w:rsidRPr="00DB613B" w14:paraId="087F0322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939CBBD" w14:textId="136AC6BB" w:rsidR="00FF64AB" w:rsidRPr="00DB613B" w:rsidRDefault="00844C4A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Staat de klant te woord aan de telefoon of aan de receptie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187711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949EC67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181947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FEDD9F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98289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88EB10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16930FB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B88C1C9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4C9886AF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BA7D665" w14:textId="0F69797C" w:rsidR="00654AF3" w:rsidRPr="00DB613B" w:rsidRDefault="00BE2044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Schat de tijdsduur van de gewenste behandeling in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35873865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0D88628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478825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D9F7F7A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958275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EA4814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8C6A7E7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8241DCF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56BAD27B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273C46A" w14:textId="390F36B7" w:rsidR="00654AF3" w:rsidRPr="00DB613B" w:rsidRDefault="00BE2044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Maakt een afspraak met de klant en legt deze vast in de agenda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0505941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E42CC01" w14:textId="701795FE" w:rsidR="00654AF3" w:rsidRPr="00DB613B" w:rsidRDefault="00844C4A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69965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9936BA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545049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7D55ADC" w14:textId="1757DCA9" w:rsidR="00654AF3" w:rsidRPr="00DB613B" w:rsidRDefault="00BE7EE1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ECD02E8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9F5689A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28EA3BBA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5829A04F" w14:textId="0FC78250" w:rsidR="00654AF3" w:rsidRPr="00DB613B" w:rsidRDefault="00BE2044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Gebruikt informatie</w:t>
            </w:r>
            <w:r w:rsidR="007B1055">
              <w:rPr>
                <w:lang w:val="nl-NL"/>
              </w:rPr>
              <w:t>- en communicatietechnologie ( computer, rekenmachine…)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411904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4FF7D88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00038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723BA1F7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750961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74C16D86" w14:textId="4FD5CF1E" w:rsidR="00654AF3" w:rsidRPr="00DB613B" w:rsidRDefault="004D527D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47875C7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C4B1ED2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268FDB9F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3D021574" w14:textId="3A721810" w:rsidR="00654AF3" w:rsidRPr="00DB613B" w:rsidRDefault="00654AF3" w:rsidP="00296D11">
            <w:pPr>
              <w:pStyle w:val="tabel"/>
              <w:rPr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13FDD68A" w14:textId="410639AD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3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0C1C25FB" w14:textId="76F366ED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EE9CA5A" w14:textId="119E2621" w:rsidR="00654AF3" w:rsidRPr="00DB613B" w:rsidRDefault="00654AF3" w:rsidP="00296D11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0B713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DEC1FE1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975E0B" w:rsidRPr="00DB613B" w14:paraId="16EF5E26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77E93747" w14:textId="7EBDDBA6" w:rsidR="00975E0B" w:rsidRPr="00DB613B" w:rsidRDefault="00975E0B" w:rsidP="00975E0B">
            <w:pPr>
              <w:pStyle w:val="grotetekst"/>
              <w:rPr>
                <w:lang w:val="nl-NL"/>
              </w:rPr>
            </w:pPr>
            <w:r w:rsidRPr="00BD2ECF">
              <w:rPr>
                <w:sz w:val="24"/>
                <w:szCs w:val="24"/>
                <w:u w:val="single"/>
                <w:lang w:val="nl-NL"/>
              </w:rPr>
              <w:t>Verwelkomt de klant en spoort de verwachtingen op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48FA9ACD" w14:textId="2ECBE79B" w:rsidR="00975E0B" w:rsidRPr="00975E0B" w:rsidRDefault="00975E0B" w:rsidP="00B5308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3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511175A0" w14:textId="70989FB1" w:rsidR="00975E0B" w:rsidRPr="00975E0B" w:rsidRDefault="00975E0B" w:rsidP="00B5308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25DA5C16" w14:textId="0C38CFF5" w:rsidR="00975E0B" w:rsidRPr="00975E0B" w:rsidRDefault="00975E0B" w:rsidP="00B5308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3B6D5F0" w14:textId="77777777" w:rsidR="00975E0B" w:rsidRPr="00DB613B" w:rsidRDefault="00975E0B" w:rsidP="00975E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83A12C8" w14:textId="77777777" w:rsidR="00975E0B" w:rsidRPr="00DB613B" w:rsidRDefault="00975E0B" w:rsidP="00975E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654AF3" w:rsidRPr="00DB613B" w14:paraId="64445463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7FB82F6" w14:textId="4B86BFB8" w:rsidR="00654AF3" w:rsidRPr="00DB613B" w:rsidRDefault="004D527D" w:rsidP="00296D11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Maakt (oog)contact met de klant bij het binnentreden van het kapsalon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38974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6DC0930" w14:textId="65DDE0A6" w:rsidR="00654AF3" w:rsidRPr="00DB613B" w:rsidRDefault="004D527D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96239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259269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492938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12B4D5E" w14:textId="77777777" w:rsidR="00654AF3" w:rsidRPr="00DB613B" w:rsidRDefault="00654AF3" w:rsidP="00296D11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2E38981" w14:textId="77777777" w:rsidR="00654AF3" w:rsidRPr="00DB613B" w:rsidRDefault="00654AF3" w:rsidP="00296D11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E1EF25A" w14:textId="77777777" w:rsidR="00654AF3" w:rsidRPr="00DB613B" w:rsidRDefault="00654AF3" w:rsidP="00296D11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325F7C8F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C66572C" w14:textId="4DAD0E34" w:rsidR="004D527D" w:rsidRPr="00DB613B" w:rsidRDefault="00B45622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Ontvangt de klant beleefd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396592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D2AFA77" w14:textId="7ED4A29F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195199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4D78C03" w14:textId="10AD9492" w:rsidR="004D527D" w:rsidRPr="00DB613B" w:rsidRDefault="00975E0B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272104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C230E67" w14:textId="495B473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E58DC34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2048497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68C03CF9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43A3C6A" w14:textId="4E716321" w:rsidR="004D527D" w:rsidRPr="00640D5C" w:rsidRDefault="00B45622" w:rsidP="004D527D">
            <w:pPr>
              <w:pStyle w:val="tabel"/>
              <w:rPr>
                <w:szCs w:val="20"/>
                <w:lang w:val="nl-NL"/>
              </w:rPr>
            </w:pPr>
            <w:r w:rsidRPr="00640D5C">
              <w:rPr>
                <w:szCs w:val="20"/>
                <w:lang w:val="nl-NL"/>
              </w:rPr>
              <w:t>Informeert zich over de verwachtingen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21210259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92C6668" w14:textId="5DA56C26" w:rsidR="004D527D" w:rsidRPr="00296AB0" w:rsidRDefault="004D527D" w:rsidP="004D527D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366330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7616A96" w14:textId="34C144A1" w:rsidR="004D527D" w:rsidRPr="00296AB0" w:rsidRDefault="004D527D" w:rsidP="004D527D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685201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F42EF48" w14:textId="49017BEF" w:rsidR="004D527D" w:rsidRPr="00296AB0" w:rsidRDefault="004D527D" w:rsidP="004D527D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370B569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5EC63DF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503FC7C4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1F009EE" w14:textId="535D56F9" w:rsidR="004D527D" w:rsidRPr="00DB613B" w:rsidRDefault="00640D5C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Neemt de jas van de klant aan en hangt deze weg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94384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0B9B165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469553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D769E6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60458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068036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143F942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7BE07D7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2F3646A8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9DF87CA" w14:textId="7B168B10" w:rsidR="004D527D" w:rsidRPr="00DB613B" w:rsidRDefault="00640D5C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Begeleidt en installeert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4760008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F692533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199251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FC5070C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389119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4AC11F5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9FDF93B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F4F45D1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1DD53F74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50416BCE" w14:textId="2E1E8114" w:rsidR="004D527D" w:rsidRPr="00DB613B" w:rsidRDefault="00640D5C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Beschermt de kledij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135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78D19054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244425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1A9AE632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03814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437DD36C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06FCF35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C6D07E9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48879423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18EFF566" w14:textId="3492CB80" w:rsidR="004D527D" w:rsidRPr="00DB613B" w:rsidRDefault="004D527D" w:rsidP="004D527D">
            <w:pPr>
              <w:pStyle w:val="tabel"/>
              <w:rPr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48A5FCA2" w14:textId="28ED9CDB" w:rsidR="004D527D" w:rsidRPr="00DB613B" w:rsidRDefault="004D527D" w:rsidP="004D527D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3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2D99DA2" w14:textId="743E90D4" w:rsidR="004D527D" w:rsidRPr="00DB613B" w:rsidRDefault="004D527D" w:rsidP="004D527D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11810DF8" w14:textId="3F5A5F55" w:rsidR="004D527D" w:rsidRPr="00DB613B" w:rsidRDefault="004D527D" w:rsidP="004D527D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ED690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44A1154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1EC0B06D" w14:textId="77777777" w:rsidTr="00781E24">
        <w:trPr>
          <w:trHeight w:val="70"/>
        </w:trPr>
        <w:tc>
          <w:tcPr>
            <w:tcW w:w="7371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44AEDA4" w14:textId="1CED7C80" w:rsidR="004D527D" w:rsidRPr="00280110" w:rsidRDefault="00025017" w:rsidP="004D527D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Neemt afscheid van de klant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98B67C6" w14:textId="06C60B89" w:rsidR="004D527D" w:rsidRPr="00296AB0" w:rsidRDefault="004D527D" w:rsidP="004D527D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3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418DD71" w14:textId="2054C266" w:rsidR="004D527D" w:rsidRPr="00296AB0" w:rsidRDefault="004D527D" w:rsidP="004D527D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8F3E89B" w14:textId="5242F101" w:rsidR="004D527D" w:rsidRPr="00296AB0" w:rsidRDefault="004D527D" w:rsidP="004D527D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D51F3A2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BFC727A" w14:textId="77777777" w:rsidR="004D527D" w:rsidRPr="00DB613B" w:rsidRDefault="004D527D" w:rsidP="004D527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4D527D" w:rsidRPr="00DB613B" w14:paraId="7DB413EA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13D140C" w14:textId="3D1B37FD" w:rsidR="004D527D" w:rsidRPr="00DB613B" w:rsidRDefault="009C7083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Gaat na of de klant tevreden is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440297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F36F103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58700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9C90C6D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1141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0EEBA0B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DD0B2DD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A6AC929" w14:textId="77777777" w:rsidR="004D527D" w:rsidRPr="00DB613B" w:rsidRDefault="004D527D" w:rsidP="004D527D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  <w:r w:rsidRPr="00DB613B">
              <w:rPr>
                <w:noProof/>
                <w:color w:val="FFFFFF" w:themeColor="background1"/>
                <w:lang w:val="nl-NL" w:bidi="nl-NL"/>
              </w:rPr>
              <w:drawing>
                <wp:inline distT="0" distB="0" distL="0" distR="0" wp14:anchorId="6A885823" wp14:editId="55B5EE4A">
                  <wp:extent cx="2070100" cy="1141692"/>
                  <wp:effectExtent l="0" t="0" r="6350" b="1905"/>
                  <wp:docPr id="2" name="Afbeelding 2" descr="wellness.png" title="Vreedzame strandscè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527D" w:rsidRPr="00DB613B" w14:paraId="11608CE8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06CF90A" w14:textId="2735C921" w:rsidR="004D527D" w:rsidRPr="00DB613B" w:rsidRDefault="009C7083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Geeft de klant advies in functie van het volgende bezoek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45617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F9AA004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911911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9F999D1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54166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78E9635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867E79A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52CC3CE" w14:textId="77777777" w:rsidR="004D527D" w:rsidRPr="00DB613B" w:rsidRDefault="004D527D" w:rsidP="004D527D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4D527D" w:rsidRPr="00DB613B" w14:paraId="0C629D9F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00A564E" w14:textId="47127C08" w:rsidR="004D527D" w:rsidRPr="00DB613B" w:rsidRDefault="009C7083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Legt eventueel een nieuwe afspraak vast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785963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79DC6C0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111300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ADE9A7A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412626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D91549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3FDA68F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4EB9290" w14:textId="77777777" w:rsidR="004D527D" w:rsidRPr="00DB613B" w:rsidRDefault="004D527D" w:rsidP="004D527D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4D527D" w:rsidRPr="00DB613B" w14:paraId="0E2FD1A2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3E458141" w14:textId="78929180" w:rsidR="004D527D" w:rsidRPr="00DB613B" w:rsidRDefault="009C7083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Begeleidt de klant naar het onthaal voor afrekening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3802846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0B7C5FB3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40197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3D701BA3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766298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10E10C3E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91F6B39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5613B61" w14:textId="77777777" w:rsidR="004D527D" w:rsidRPr="00DB613B" w:rsidRDefault="004D527D" w:rsidP="004D527D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4D527D" w:rsidRPr="00DB613B" w14:paraId="3C0C0766" w14:textId="77777777" w:rsidTr="00781E24">
        <w:trPr>
          <w:trHeight w:val="382"/>
        </w:trPr>
        <w:tc>
          <w:tcPr>
            <w:tcW w:w="7371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B89DBB6" w14:textId="4B0B2030" w:rsidR="004D527D" w:rsidRPr="00DB613B" w:rsidRDefault="009C7083" w:rsidP="004D527D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Overloopt en rekent</w:t>
            </w:r>
            <w:r w:rsidR="00D84A55">
              <w:rPr>
                <w:lang w:val="nl-NL"/>
              </w:rPr>
              <w:t xml:space="preserve"> de behandeling en/of product af met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373984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2BEC73B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268888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BEE14C5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7759344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79FD0CF" w14:textId="77777777" w:rsidR="004D527D" w:rsidRPr="00DB613B" w:rsidRDefault="004D527D" w:rsidP="004D527D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CD62529" w14:textId="77777777" w:rsidR="004D527D" w:rsidRPr="00DB613B" w:rsidRDefault="004D527D" w:rsidP="004D527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E5C7546" w14:textId="77777777" w:rsidR="004D527D" w:rsidRPr="00DB613B" w:rsidRDefault="004D527D" w:rsidP="004D527D">
            <w:pPr>
              <w:spacing w:before="40" w:after="40" w:line="240" w:lineRule="auto"/>
              <w:rPr>
                <w:lang w:val="nl-NL"/>
              </w:rPr>
            </w:pPr>
          </w:p>
        </w:tc>
      </w:tr>
    </w:tbl>
    <w:p w14:paraId="23FDCB52" w14:textId="77777777" w:rsidR="004A535C" w:rsidRPr="00FB1519" w:rsidRDefault="004A535C" w:rsidP="00430F73">
      <w:pPr>
        <w:tabs>
          <w:tab w:val="left" w:pos="1480"/>
        </w:tabs>
        <w:rPr>
          <w:lang w:val="nl-NL"/>
        </w:rPr>
      </w:pPr>
    </w:p>
    <w:tbl>
      <w:tblPr>
        <w:tblStyle w:val="Tabelrast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4"/>
        <w:gridCol w:w="7084"/>
        <w:gridCol w:w="1134"/>
        <w:gridCol w:w="996"/>
        <w:gridCol w:w="1134"/>
        <w:gridCol w:w="1272"/>
        <w:gridCol w:w="3368"/>
      </w:tblGrid>
      <w:tr w:rsidR="00C56537" w:rsidRPr="00DB613B" w14:paraId="2C9DE7C3" w14:textId="77777777" w:rsidTr="00430F73">
        <w:trPr>
          <w:gridAfter w:val="5"/>
          <w:wAfter w:w="7904" w:type="dxa"/>
          <w:trHeight w:val="361"/>
          <w:tblHeader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6DB48" w14:textId="77777777" w:rsidR="00C56537" w:rsidRPr="00DB613B" w:rsidRDefault="00C56537" w:rsidP="00AC1D0B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7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74BA5" w14:textId="4B28D741" w:rsidR="00C56537" w:rsidRPr="00781E24" w:rsidRDefault="00C56537" w:rsidP="00AC1D0B">
            <w:pPr>
              <w:pStyle w:val="tabelkopwit"/>
              <w:rPr>
                <w:sz w:val="20"/>
                <w:szCs w:val="20"/>
                <w:highlight w:val="yellow"/>
                <w:lang w:val="nl-NL"/>
              </w:rPr>
            </w:pPr>
          </w:p>
        </w:tc>
      </w:tr>
      <w:tr w:rsidR="00ED7B98" w:rsidRPr="008E206D" w14:paraId="4C486B99" w14:textId="77777777" w:rsidTr="00430F73">
        <w:trPr>
          <w:trHeight w:val="361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shd w:val="clear" w:color="auto" w:fill="auto"/>
            <w:vAlign w:val="center"/>
          </w:tcPr>
          <w:p w14:paraId="40D0F01E" w14:textId="07625942" w:rsidR="00ED7B98" w:rsidRPr="00115953" w:rsidRDefault="00115953" w:rsidP="00ED7B98">
            <w:pPr>
              <w:pStyle w:val="tabel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Geeft de jas aan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401570120"/>
            <w15:appearance w15:val="hidden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shd w:val="clear" w:color="auto" w:fill="auto"/>
                <w:vAlign w:val="center"/>
              </w:tcPr>
              <w:p w14:paraId="2A98854B" w14:textId="7478871E" w:rsidR="00ED7B98" w:rsidRPr="00ED7B98" w:rsidRDefault="00430F73" w:rsidP="00ED7B9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☒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40332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shd w:val="clear" w:color="auto" w:fill="auto"/>
              </w:tcPr>
              <w:p w14:paraId="383E5248" w14:textId="2DA2F6B2" w:rsidR="00ED7B98" w:rsidRPr="00ED7B98" w:rsidRDefault="00ED7B98" w:rsidP="00ED7B9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789220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shd w:val="clear" w:color="auto" w:fill="auto"/>
              </w:tcPr>
              <w:p w14:paraId="49E76B4C" w14:textId="5FDEDB23" w:rsidR="00ED7B98" w:rsidRPr="00ED7B98" w:rsidRDefault="00ED7B98" w:rsidP="00ED7B9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E0C25F7" w14:textId="77777777" w:rsidR="00ED7B98" w:rsidRPr="00DB613B" w:rsidRDefault="00ED7B98" w:rsidP="00ED7B98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43194906" w14:textId="77777777" w:rsidR="00ED7B98" w:rsidRPr="004C1B57" w:rsidRDefault="00ED7B98" w:rsidP="00ED7B98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3C135248" w14:textId="77777777" w:rsidR="00ED7B98" w:rsidRPr="008E206D" w:rsidRDefault="00ED7B98" w:rsidP="00ED7B98">
            <w:pPr>
              <w:pStyle w:val="Teksttitelbalk"/>
              <w:rPr>
                <w:lang w:val="fy-NL"/>
              </w:rPr>
            </w:pPr>
          </w:p>
        </w:tc>
      </w:tr>
      <w:tr w:rsidR="00F00178" w:rsidRPr="00DB613B" w14:paraId="6A5D46C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154A573" w14:textId="5F07D4BE" w:rsidR="00C56537" w:rsidRPr="00DB613B" w:rsidRDefault="00115953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Begeleidt de klant naar de voordeur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5722621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775BF096" w14:textId="44572FEE" w:rsidR="00C56537" w:rsidRPr="00DB613B" w:rsidRDefault="0022171B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65564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D299318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938223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EFCC912" w14:textId="60D42D1B" w:rsidR="00C56537" w:rsidRPr="00DB613B" w:rsidRDefault="00787F11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22BAB113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F27F134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0DEF165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17716045" w14:textId="4F606B51" w:rsidR="00C56537" w:rsidRPr="00DB613B" w:rsidRDefault="00903759" w:rsidP="00AC1D0B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Neemt beleefd afscheid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726296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7386E2F9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270291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18BE553C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74527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58D88C21" w14:textId="77777777" w:rsidR="00C56537" w:rsidRPr="00DB613B" w:rsidRDefault="00C56537" w:rsidP="00AC1D0B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684A3B6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98928CD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F00178" w:rsidRPr="00DB613B" w14:paraId="356D390B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2838E797" w14:textId="5C537A43" w:rsidR="00C56537" w:rsidRPr="00DB613B" w:rsidRDefault="00C56537" w:rsidP="00AC1D0B">
            <w:pPr>
              <w:pStyle w:val="tabel"/>
              <w:rPr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A19597C" w14:textId="724FB5F4" w:rsidR="00C56537" w:rsidRPr="00DB613B" w:rsidRDefault="00C56537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98AA46B" w14:textId="1E9AEE60" w:rsidR="00C56537" w:rsidRPr="00DB613B" w:rsidRDefault="00C56537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46D26374" w14:textId="4553BF3E" w:rsidR="00C56537" w:rsidRPr="00DB613B" w:rsidRDefault="00C56537" w:rsidP="00AC1D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E3707" w14:textId="77777777" w:rsidR="00C56537" w:rsidRPr="00DB613B" w:rsidRDefault="00C56537" w:rsidP="00AC1D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DD1D1DF" w14:textId="77777777" w:rsidR="00C56537" w:rsidRPr="00DB613B" w:rsidRDefault="00C56537" w:rsidP="00AC1D0B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6B2862E7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A323D74" w14:textId="2C791C50" w:rsidR="00B5308A" w:rsidRPr="00DB613B" w:rsidRDefault="00B5308A" w:rsidP="00B5308A">
            <w:pPr>
              <w:pStyle w:val="tabel"/>
              <w:rPr>
                <w:lang w:val="nl-NL"/>
              </w:rPr>
            </w:pPr>
            <w:r w:rsidRPr="001419B7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Volgt de klant op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46C588B" w14:textId="3792C3EB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B8D9853" w14:textId="1472CEBD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2197B19" w14:textId="1371DD43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6944AD7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208155C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223FFC5C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7673B1F" w14:textId="05F00D15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de klantenfiche bij en vult de gegevens van elke behandeling in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438846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1E53C9D6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927435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0F72EBB7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21640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46C97E35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AFB8FF8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FCEF954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25417244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BC11E08" w14:textId="17AEF779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Begeleidt de klant naar de volgende stap en garandeert de opvolging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4336339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AA9CCC3" w14:textId="520B77F4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156997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F20FCA1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484007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F887146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506E5A87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493CD8D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74740BBD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5F105BA4" w14:textId="26ECF2B8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Verstrekt uitleg over de behandeling en de gebruikte producten indien gewenst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489045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11989406" w14:textId="7C8D72A5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59711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5735DCF" w14:textId="52D01CC5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887655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55E28772" w14:textId="14ECA183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E72F18F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AA9F049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29A76C91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5AC95E96" w14:textId="77777777" w:rsidR="00B5308A" w:rsidRPr="00DB613B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A3E900F" w14:textId="6C5BEB0B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4D297B0C" w14:textId="5C80C677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4B624EE7" w14:textId="5186862D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79E211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FE25A19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3ED92B55" w14:textId="77777777" w:rsidTr="00430F73">
        <w:trPr>
          <w:trHeight w:val="382"/>
        </w:trPr>
        <w:tc>
          <w:tcPr>
            <w:tcW w:w="2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17267795" w14:textId="77777777" w:rsidR="00B5308A" w:rsidRPr="00DB613B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70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16FCB757" w14:textId="05CA74D7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rFonts w:ascii="Impact" w:hAnsi="Impact"/>
                <w:color w:val="auto"/>
                <w:sz w:val="32"/>
                <w:lang w:val="nl-NL"/>
              </w:rPr>
              <w:t>Haarverzorging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78125513" w14:textId="2D63F88A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7256BD40" w14:textId="066E3218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04A72A21" w14:textId="2094A4C2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07DA6E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4536867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73E6C3A5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C6035B8" w14:textId="1F82E367" w:rsidR="00B5308A" w:rsidRPr="000803B3" w:rsidRDefault="00B5308A" w:rsidP="00B5308A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Past shampoos en specifieke haarverzorging toe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1F9A585" w14:textId="3B51F5E4" w:rsidR="00B5308A" w:rsidRPr="00296AB0" w:rsidRDefault="00B5308A" w:rsidP="00B5308A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14F9257" w14:textId="5310A531" w:rsidR="00B5308A" w:rsidRPr="00296AB0" w:rsidRDefault="00B5308A" w:rsidP="00B5308A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4AE0832" w14:textId="10DF9A02" w:rsidR="00B5308A" w:rsidRPr="00296AB0" w:rsidRDefault="00B5308A" w:rsidP="00B5308A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37D48EB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86348A5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1791A43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6EC8BBF" w14:textId="3A5D1429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Borstelt en ontwart het haar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9111640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BBA137F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355239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8AEBBE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163819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882B48F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955B84E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88C4075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55CFD9E7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955B868" w14:textId="63C63C06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Voert elke stap van de werkwijze uit volgens de verdere behandeling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104537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890533B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558782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D5FC63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71487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4048D7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4374901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7F89098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63F6DB65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21E76616" w14:textId="09060415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Brengt de gewenste haar- en huidverzorging aan een masseert eventueel de hoofdhuid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218602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45441470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397804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5FD0DA3D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622077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A512FEC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7A861CD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1BCD2FC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4F930BB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104BA755" w14:textId="6E0D1961" w:rsidR="00B5308A" w:rsidRPr="00DB613B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415F2219" w14:textId="3A4E5720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9ABF817" w14:textId="089AC192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5559707B" w14:textId="4F80F97C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3D0EB3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869D812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34D9AAD4" w14:textId="77777777" w:rsidTr="00430F73">
        <w:trPr>
          <w:trHeight w:val="70"/>
        </w:trPr>
        <w:tc>
          <w:tcPr>
            <w:tcW w:w="2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52C3CD21" w14:textId="772F88C5" w:rsidR="00B5308A" w:rsidRPr="00DB613B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70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5735823C" w14:textId="759EE7B2" w:rsidR="00B5308A" w:rsidRPr="00DB613B" w:rsidRDefault="00B5308A" w:rsidP="00B5308A">
            <w:pPr>
              <w:pStyle w:val="tabel"/>
              <w:rPr>
                <w:lang w:val="nl-NL"/>
              </w:rPr>
            </w:pPr>
            <w:r w:rsidRPr="00A844E5">
              <w:rPr>
                <w:rFonts w:ascii="Impact" w:hAnsi="Impact"/>
                <w:color w:val="auto"/>
                <w:sz w:val="32"/>
                <w:lang w:val="nl-NL"/>
              </w:rPr>
              <w:t>Basissnitten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3AD22352" w14:textId="6E0F3AD5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2AA1CD5E" w14:textId="1201E733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1C505B0E" w14:textId="23085718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1DBA3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513D4DC" w14:textId="77777777" w:rsidR="00B5308A" w:rsidRPr="00DB613B" w:rsidRDefault="00B5308A" w:rsidP="00B5308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B5308A" w:rsidRPr="00DB613B" w14:paraId="5FBF8A1D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D7B559E" w14:textId="132B3829" w:rsidR="00B5308A" w:rsidRPr="001A76D1" w:rsidRDefault="00B5308A" w:rsidP="00B5308A">
            <w:pPr>
              <w:pStyle w:val="tabel"/>
              <w:rPr>
                <w:u w:val="single"/>
                <w:lang w:val="nl-NL"/>
              </w:rPr>
            </w:pPr>
            <w:r w:rsidRPr="001A76D1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Voert basissnitten uit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F9056A2" w14:textId="29DDDE30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F583C38" w14:textId="3806CEE2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70B3976" w14:textId="1BBC1686" w:rsidR="00B5308A" w:rsidRPr="00DB613B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4A84D4C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7A9FF9A" w14:textId="77777777" w:rsidR="00B5308A" w:rsidRPr="00DB613B" w:rsidRDefault="00B5308A" w:rsidP="00B5308A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  <w:r w:rsidRPr="00DB613B">
              <w:rPr>
                <w:noProof/>
                <w:color w:val="FFFFFF" w:themeColor="background1"/>
                <w:lang w:val="nl-NL" w:bidi="nl-NL"/>
              </w:rPr>
              <w:drawing>
                <wp:inline distT="0" distB="0" distL="0" distR="0" wp14:anchorId="7690E990" wp14:editId="305D2789">
                  <wp:extent cx="2070100" cy="1141692"/>
                  <wp:effectExtent l="0" t="0" r="6350" b="1905"/>
                  <wp:docPr id="8" name="Afbeelding 8" descr="wellness.png" title="Vreedzame strandscèn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3" descr="wellness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141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08A" w:rsidRPr="00DB613B" w14:paraId="2BEECAAC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2226C33" w14:textId="46BDEC3A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techniek en het materiaal af op de snit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9847734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9DCF6D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29651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A2B357A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007219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AF81F4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619588F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5676DDF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66D5E839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2E1E6FB" w14:textId="5EBC5F76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Houdt rekening met de gradatie- en volumezones, de assen, de projectiehoeken en de lengtes van de lokken 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5437932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2F66CB08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530611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1587ACF4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405798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1102DC38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5C70013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E5AA76E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6327F271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73AB490" w14:textId="7947EDC9" w:rsidR="00B5308A" w:rsidRPr="00DB613B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lastRenderedPageBreak/>
              <w:t>Maakt verdelingen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6930709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22DDAB1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161815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42BA51A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6882707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9698007" w14:textId="77777777" w:rsidR="00B5308A" w:rsidRPr="00DB613B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F61857B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B4A799B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721C3F" w14:paraId="6DC93147" w14:textId="77777777" w:rsidTr="00430F73">
        <w:trPr>
          <w:trHeight w:val="566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FDD382F" w14:textId="02E12D04" w:rsidR="00B5308A" w:rsidRPr="00DB613B" w:rsidRDefault="00B5308A" w:rsidP="00B5308A">
            <w:pPr>
              <w:pStyle w:val="tabel"/>
              <w:rPr>
                <w:lang w:val="nl-NL"/>
              </w:rPr>
            </w:pPr>
            <w:r w:rsidRPr="001A76D1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Voert basissnitten uit</w:t>
            </w:r>
          </w:p>
        </w:tc>
        <w:tc>
          <w:tcPr>
            <w:tcW w:w="1134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4C1210B" w14:textId="1388ABDA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6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01D6D27" w14:textId="7D3582EA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3F1727F" w14:textId="08EC4F1C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50C23965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E896FA5" w14:textId="77777777" w:rsidR="00B5308A" w:rsidRPr="004C1B57" w:rsidRDefault="00B5308A" w:rsidP="00B5308A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4620A791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721C3F" w14:paraId="731E992E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7410EF4" w14:textId="75676023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Realiseert en verpersoonlijkt het kapsel volgens de wensen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862010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35E75A7E" w14:textId="14938015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6922200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78761ED" w14:textId="1EBD0DA3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0001872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FC485E1" w14:textId="55C0F6E9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150FF33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 w:val="restart"/>
            <w:tcBorders>
              <w:top w:val="nil"/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7B5B281B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721C3F" w14:paraId="577908EC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0D2E021A" w14:textId="329933F7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Analyseert en verbetert het resultaat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0443579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  <w:vAlign w:val="center"/>
              </w:tcPr>
              <w:p w14:paraId="39135F49" w14:textId="653B7A86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6868184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373B4411" w14:textId="19381B9B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1275082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77AF2421" w14:textId="1887CF25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1509EBAB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38A2C554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721C3F" w14:paraId="1CE95662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01FA6E2E" w14:textId="77777777" w:rsidR="00B5308A" w:rsidRDefault="00B5308A" w:rsidP="00B5308A">
            <w:pPr>
              <w:pStyle w:val="tabel"/>
              <w:rPr>
                <w:lang w:val="nl-NL"/>
              </w:rPr>
            </w:pPr>
            <w:bookmarkStart w:id="0" w:name="_Hlk78793964"/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7F6197E3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5E0CD85D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2DD54885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BDCE6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7B664170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721C3F" w14:paraId="49F69F33" w14:textId="77777777" w:rsidTr="00430F73">
        <w:trPr>
          <w:trHeight w:val="382"/>
        </w:trPr>
        <w:tc>
          <w:tcPr>
            <w:tcW w:w="2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2CA52C91" w14:textId="77777777" w:rsidR="00B5308A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70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6FB3002C" w14:textId="691930F1" w:rsidR="00B5308A" w:rsidRDefault="00B5308A" w:rsidP="00B5308A">
            <w:pPr>
              <w:pStyle w:val="tabel"/>
              <w:rPr>
                <w:lang w:val="nl-NL"/>
              </w:rPr>
            </w:pPr>
            <w:r w:rsidRPr="002B1169">
              <w:rPr>
                <w:rFonts w:ascii="Impact" w:hAnsi="Impact"/>
                <w:color w:val="auto"/>
                <w:sz w:val="32"/>
                <w:lang w:val="nl-NL"/>
              </w:rPr>
              <w:t>Gecombineerde snitten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411A9CAF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34F9B36D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6A652BDF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0EA98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2944A83B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721C3F" w14:paraId="2A7871A0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E0AE8E8" w14:textId="65792515" w:rsidR="00B5308A" w:rsidRPr="002B1169" w:rsidRDefault="00B5308A" w:rsidP="00B5308A">
            <w:pPr>
              <w:pStyle w:val="tabel"/>
              <w:rPr>
                <w:u w:val="single"/>
                <w:lang w:val="nl-NL"/>
              </w:rPr>
            </w:pPr>
            <w:r w:rsidRPr="002B1169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Voert gecombineerde snitten uit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6395F7CD" w14:textId="572D6854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B50666B" w14:textId="04083FDA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675BC69" w14:textId="4B863FCC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DC9E210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14F23218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5B110DAB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E169841" w14:textId="37183D4B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techniek en het materieel af op de snit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9330855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33DBCCD5" w14:textId="337FD2CE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7193723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24DCB58" w14:textId="74A4D5F7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42425868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D7E98C7" w14:textId="72B1618F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CB7F1C6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07C2E67D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0A9C078C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846452B" w14:textId="482A370C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Houdt rekening met de gradatie- en volumezondes, de assen, de projectiehoeken en de lengtes van de lokken 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2303801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7AD8599C" w14:textId="19F89C78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737350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8F2B174" w14:textId="71976243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689071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18E8BAD" w14:textId="57A186CB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4915234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560B4D29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bookmarkEnd w:id="0"/>
      <w:tr w:rsidR="00B5308A" w:rsidRPr="00DB613B" w14:paraId="321CEA79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EDA3DAF" w14:textId="3ECAAAC8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Maakt verdelingen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21550490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357D226A" w14:textId="34B89A2F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6455141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C9E0D0F" w14:textId="63BD46E0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399643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667B60A" w14:textId="36E063C7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3BF8351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651D5A45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3E5283E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64CA8D6D" w14:textId="17D011CD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Realiseert en verpersoonlijkt het kapsel volgens de wensen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820594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49A07EB1" w14:textId="3E4C284A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4585569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D291BF3" w14:textId="675CEF31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77008535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D221657" w14:textId="73511199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FBFD202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3CE87EBA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0FD366C7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7E9B290E" w14:textId="4D1AC0B5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Analyseert en verbetert het resultaat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1902563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  <w:vAlign w:val="center"/>
              </w:tcPr>
              <w:p w14:paraId="2182ECC2" w14:textId="7D802F59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87332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36C18CE5" w14:textId="3F1120CD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913011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3A46EC6E" w14:textId="0F242547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DE91D7D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031D22F9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0A9F9FB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3C1A9C3D" w14:textId="77777777" w:rsidR="00B5308A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63E8A6A0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6F4D397D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00A369CC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E747A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63673D18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6BF96E72" w14:textId="77777777" w:rsidTr="00430F73">
        <w:trPr>
          <w:trHeight w:val="382"/>
        </w:trPr>
        <w:tc>
          <w:tcPr>
            <w:tcW w:w="2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3DB21224" w14:textId="77777777" w:rsidR="00B5308A" w:rsidRDefault="00B5308A" w:rsidP="00B5308A">
            <w:pPr>
              <w:pStyle w:val="tabel"/>
              <w:rPr>
                <w:lang w:val="nl-NL"/>
              </w:rPr>
            </w:pPr>
          </w:p>
        </w:tc>
        <w:tc>
          <w:tcPr>
            <w:tcW w:w="70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28BF177C" w14:textId="0056323D" w:rsidR="00B5308A" w:rsidRDefault="00B5308A" w:rsidP="00B5308A">
            <w:pPr>
              <w:pStyle w:val="tabel"/>
              <w:rPr>
                <w:lang w:val="nl-NL"/>
              </w:rPr>
            </w:pPr>
            <w:r w:rsidRPr="00643318">
              <w:rPr>
                <w:rFonts w:ascii="Impact" w:hAnsi="Impact"/>
                <w:color w:val="auto"/>
                <w:sz w:val="32"/>
                <w:lang w:val="nl-NL"/>
              </w:rPr>
              <w:t>Tijdelijke omvorming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45F4A805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55DE9597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571DB086" w14:textId="77777777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09E963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7C4B333C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20DDD18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B0EE9BF" w14:textId="0E392AED" w:rsidR="00B5308A" w:rsidRDefault="00B5308A" w:rsidP="00B5308A">
            <w:pPr>
              <w:pStyle w:val="tabel"/>
              <w:rPr>
                <w:lang w:val="nl-NL"/>
              </w:rPr>
            </w:pPr>
            <w:r w:rsidRPr="00643318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 xml:space="preserve">Vormt het haar tijdelijk om (watergolf, </w:t>
            </w:r>
            <w:proofErr w:type="spellStart"/>
            <w:r w:rsidRPr="00643318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brushen</w:t>
            </w:r>
            <w:proofErr w:type="spellEnd"/>
            <w:r w:rsidRPr="00643318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, föhnen)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662A3899" w14:textId="7660AA56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6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CCA3B37" w14:textId="757397A8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134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54EB3EC" w14:textId="6E8DEFF4" w:rsidR="00B5308A" w:rsidRDefault="00B5308A" w:rsidP="00B5308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7596A2E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6C4B53E1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26BB9BAE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8BC0C5E" w14:textId="7BD38F8C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lastRenderedPageBreak/>
              <w:t xml:space="preserve">Stemt de techniek en het materiaal af op de omvorming (watergolf, </w:t>
            </w:r>
            <w:proofErr w:type="spellStart"/>
            <w:r>
              <w:rPr>
                <w:lang w:val="nl-NL"/>
              </w:rPr>
              <w:t>brushen</w:t>
            </w:r>
            <w:proofErr w:type="spellEnd"/>
            <w:r>
              <w:rPr>
                <w:lang w:val="nl-NL"/>
              </w:rPr>
              <w:t>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2716249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61337AAB" w14:textId="4DCD5AF3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342712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EF5CA2A" w14:textId="3614A173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405563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6597126" w14:textId="50829B62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05661A6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7CECE289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70D20BEE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96A9907" w14:textId="3405DBD8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Brengt een fixerend product aan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218243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097D8CD8" w14:textId="3D8FD9F1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8727469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090F224" w14:textId="52A8B623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44555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3A62758" w14:textId="2D603069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584033C2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320E7CAF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76BF5CE7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452098CE" w14:textId="706CC658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Geeft het haar vorm of volume ( krullen, </w:t>
            </w:r>
            <w:proofErr w:type="spellStart"/>
            <w:r>
              <w:rPr>
                <w:lang w:val="nl-NL"/>
              </w:rPr>
              <w:t>brushing</w:t>
            </w:r>
            <w:proofErr w:type="spellEnd"/>
            <w:r>
              <w:rPr>
                <w:lang w:val="nl-NL"/>
              </w:rPr>
              <w:t>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275176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0E92EDAE" w14:textId="5E2E01DC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625261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5B4F3B2" w14:textId="2352535B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859893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9F5B213" w14:textId="74458BBE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1BD8EDE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401EC02D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2D1B0A68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65C12F7" w14:textId="4086D016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Werkt het kapsel af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372450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355049C0" w14:textId="2B0EFE5F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752471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42A112E" w14:textId="79415036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106586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CE20806" w14:textId="59AF0F51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65AA0C0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1DD5C609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1AA387C3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16B0809" w14:textId="79910CCE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Voert indien nodig een </w:t>
            </w:r>
            <w:proofErr w:type="spellStart"/>
            <w:r>
              <w:rPr>
                <w:lang w:val="nl-NL"/>
              </w:rPr>
              <w:t>naverzorging</w:t>
            </w:r>
            <w:proofErr w:type="spellEnd"/>
            <w:r>
              <w:rPr>
                <w:lang w:val="nl-NL"/>
              </w:rPr>
              <w:t xml:space="preserve">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8093726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  <w:vAlign w:val="center"/>
              </w:tcPr>
              <w:p w14:paraId="021FE2FE" w14:textId="38BE6711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497111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C53D3B6" w14:textId="047D9884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4846132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6EDBD40" w14:textId="6150A065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7982206B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right w:val="nil"/>
            </w:tcBorders>
            <w:shd w:val="clear" w:color="auto" w:fill="E5CC5A" w:themeFill="accent5" w:themeFillShade="BF"/>
            <w:vAlign w:val="center"/>
          </w:tcPr>
          <w:p w14:paraId="10229B11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B5308A" w:rsidRPr="00DB613B" w14:paraId="1B3E4542" w14:textId="77777777" w:rsidTr="00430F73">
        <w:trPr>
          <w:trHeight w:val="382"/>
        </w:trPr>
        <w:tc>
          <w:tcPr>
            <w:tcW w:w="7368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0E9BFA3E" w14:textId="7235B608" w:rsidR="00B5308A" w:rsidRDefault="00B5308A" w:rsidP="00B5308A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Analyseert en verbetert het resultaat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3732985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  <w:vAlign w:val="center"/>
              </w:tcPr>
              <w:p w14:paraId="10DBCB0F" w14:textId="51E9E2AF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898821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5B09AA35" w14:textId="5C52D5B7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1020718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134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1CD39018" w14:textId="70DDA7B1" w:rsidR="00B5308A" w:rsidRDefault="00B5308A" w:rsidP="00B5308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272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7B4B9E37" w14:textId="77777777" w:rsidR="00B5308A" w:rsidRPr="00DB613B" w:rsidRDefault="00B5308A" w:rsidP="00B5308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8" w:type="dxa"/>
            <w:vMerge/>
            <w:tcBorders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F019859" w14:textId="77777777" w:rsidR="00B5308A" w:rsidRPr="00DB613B" w:rsidRDefault="00B5308A" w:rsidP="00B5308A">
            <w:pPr>
              <w:spacing w:before="40" w:after="40" w:line="240" w:lineRule="auto"/>
              <w:rPr>
                <w:lang w:val="nl-NL"/>
              </w:rPr>
            </w:pP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4"/>
        <w:gridCol w:w="7486"/>
        <w:gridCol w:w="27"/>
        <w:gridCol w:w="992"/>
        <w:gridCol w:w="992"/>
        <w:gridCol w:w="992"/>
        <w:gridCol w:w="1130"/>
        <w:gridCol w:w="3369"/>
      </w:tblGrid>
      <w:tr w:rsidR="00D47851" w:rsidRPr="008E206D" w14:paraId="4B022CB3" w14:textId="77777777" w:rsidTr="00EA3098">
        <w:trPr>
          <w:gridAfter w:val="5"/>
          <w:wAfter w:w="7475" w:type="dxa"/>
          <w:trHeight w:val="361"/>
          <w:tblHeader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CBBD25" w14:textId="59EE2ADE" w:rsidR="00D47851" w:rsidRPr="008E206D" w:rsidRDefault="00D47851" w:rsidP="00860353">
            <w:pPr>
              <w:pStyle w:val="tabelkopwit"/>
              <w:rPr>
                <w:highlight w:val="yellow"/>
                <w:lang w:val="nl-NL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99C1C" w:themeFill="accent5" w:themeFillShade="80"/>
          </w:tcPr>
          <w:p w14:paraId="218373E7" w14:textId="3B3D4EF1" w:rsidR="00D47851" w:rsidRPr="008E206D" w:rsidRDefault="00D47851" w:rsidP="009B31C1">
            <w:pPr>
              <w:pStyle w:val="tabelkopwit"/>
              <w:tabs>
                <w:tab w:val="left" w:pos="6560"/>
              </w:tabs>
              <w:rPr>
                <w:highlight w:val="yellow"/>
                <w:lang w:val="nl-NL"/>
              </w:rPr>
            </w:pPr>
            <w:r>
              <w:rPr>
                <w:color w:val="auto"/>
                <w:lang w:val="nl-NL"/>
              </w:rPr>
              <w:t>Blijvende omvorming</w:t>
            </w:r>
            <w:r w:rsidR="009B31C1">
              <w:rPr>
                <w:color w:val="auto"/>
                <w:lang w:val="nl-NL"/>
              </w:rPr>
              <w:tab/>
            </w:r>
          </w:p>
        </w:tc>
      </w:tr>
      <w:tr w:rsidR="00CD40A0" w:rsidRPr="008E206D" w14:paraId="4DAC010C" w14:textId="77777777" w:rsidTr="000C0484">
        <w:trPr>
          <w:trHeight w:val="361"/>
        </w:trPr>
        <w:tc>
          <w:tcPr>
            <w:tcW w:w="7770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D79A951" w14:textId="77777777" w:rsidR="00CD40A0" w:rsidRPr="00334E57" w:rsidRDefault="00CD40A0" w:rsidP="00860353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>Vormt het haar blijvend om ( krullen, ontkrullen)</w:t>
            </w:r>
          </w:p>
        </w:tc>
        <w:tc>
          <w:tcPr>
            <w:tcW w:w="1019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F615D8C" w14:textId="77777777" w:rsidR="00CD40A0" w:rsidRPr="00334E57" w:rsidRDefault="00CD40A0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2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54E8486" w14:textId="77777777" w:rsidR="00CD40A0" w:rsidRPr="00334E57" w:rsidRDefault="00CD40A0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992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703ED926" w14:textId="77777777" w:rsidR="00CD40A0" w:rsidRPr="00334E57" w:rsidRDefault="00CD40A0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61D8A28" w14:textId="77777777" w:rsidR="00CD40A0" w:rsidRPr="00DB613B" w:rsidRDefault="00CD40A0" w:rsidP="00860353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2649E40B" w14:textId="77777777" w:rsidR="00CD40A0" w:rsidRPr="004C1B57" w:rsidRDefault="00CD40A0" w:rsidP="00860353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7BBE46B8" w14:textId="77777777" w:rsidR="00CD40A0" w:rsidRPr="008E206D" w:rsidRDefault="00CD40A0" w:rsidP="00860353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CD40A0" w:rsidRPr="00DB613B" w14:paraId="3A73B78C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AB0FB1B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Voert indien nodig een voorverzorging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2021136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29E1B2A" w14:textId="77777777" w:rsidR="00CD40A0" w:rsidRPr="00DB613B" w:rsidRDefault="00CD40A0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7111843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850ABA" w14:textId="77777777" w:rsidR="00CD40A0" w:rsidRPr="00DB613B" w:rsidRDefault="00CD40A0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726888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F94DB3" w14:textId="77777777" w:rsidR="00CD40A0" w:rsidRPr="00DB613B" w:rsidRDefault="00CD40A0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F26947B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61B2552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0C51D3C8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45539E6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Stelt de juiste omvormingdiagnose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7024851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9ADD55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1117069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429E93C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163430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6E57717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C169476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94A23F2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1702683E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A366378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Brengt een product aan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5918481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392B4D4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909996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E3018BC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791993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631B777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C5841E5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0E4DD15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32884ECD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265BE81" w14:textId="77777777" w:rsidR="00CD40A0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techniek en het materiaal af op de omvorming ( krullen, ontkrullen)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6961262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44A4C9B" w14:textId="77777777" w:rsidR="00CD40A0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02479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69A5CF" w14:textId="77777777" w:rsidR="00CD40A0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117588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D0AC552" w14:textId="77777777" w:rsidR="00CD40A0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140D3CD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F0A205D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0CAB2EC4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243EA99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Controleert de omvorming van het haar en respecteert de pauzetijd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1036155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28BC2CA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63553717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6BCA159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422080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D86D363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86840C6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289D487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7188337D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E2DC203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Neutraliseert het haar volgens de richtlijnen van het gebruikte product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5166564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78B864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920373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E46C339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149615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BBC34F4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E4846EA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5D5436B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2AAF6210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12C3787" w14:textId="77777777" w:rsidR="00CD40A0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Voert indien nodig een </w:t>
            </w:r>
            <w:proofErr w:type="spellStart"/>
            <w:r>
              <w:rPr>
                <w:lang w:val="nl-NL"/>
              </w:rPr>
              <w:t>naverzorging</w:t>
            </w:r>
            <w:proofErr w:type="spellEnd"/>
            <w:r>
              <w:rPr>
                <w:lang w:val="nl-NL"/>
              </w:rPr>
              <w:t xml:space="preserve">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111398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5AE5EC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974307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2336B33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67695604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9A43C8D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CB3A977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3792C91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23F8F7E9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2551B9CF" w14:textId="77777777" w:rsidR="00CD40A0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Analyseert en verbetert het resultaat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2188612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4B52044E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280193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47BF077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594660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41C4CDB0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613A537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AB60560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004835CC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214B7CCA" w14:textId="7A3A13CA" w:rsidR="00CD40A0" w:rsidRDefault="00CD40A0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019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67FF0E5F" w14:textId="77777777" w:rsidR="00CD40A0" w:rsidRPr="00DB613B" w:rsidRDefault="00CD40A0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2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3ED74D2B" w14:textId="77777777" w:rsidR="00CD40A0" w:rsidRPr="00DB613B" w:rsidRDefault="00CD40A0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2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64B851B8" w14:textId="77777777" w:rsidR="00CD40A0" w:rsidRPr="00DB613B" w:rsidRDefault="00CD40A0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3FDA7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5C6A22C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A3098" w:rsidRPr="00DB613B" w14:paraId="79DAFE46" w14:textId="77777777" w:rsidTr="000C0484">
        <w:trPr>
          <w:trHeight w:val="382"/>
        </w:trPr>
        <w:tc>
          <w:tcPr>
            <w:tcW w:w="2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4887649B" w14:textId="77777777" w:rsidR="00EA3098" w:rsidRDefault="00EA3098" w:rsidP="00860353">
            <w:pPr>
              <w:pStyle w:val="tabel"/>
              <w:rPr>
                <w:color w:val="auto"/>
                <w:lang w:val="nl-NL"/>
              </w:rPr>
            </w:pPr>
          </w:p>
        </w:tc>
        <w:tc>
          <w:tcPr>
            <w:tcW w:w="748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330FED00" w14:textId="2116223F" w:rsidR="00EA3098" w:rsidRDefault="00EA3098" w:rsidP="00860353">
            <w:pPr>
              <w:pStyle w:val="tabel"/>
              <w:rPr>
                <w:color w:val="auto"/>
                <w:lang w:val="nl-NL"/>
              </w:rPr>
            </w:pPr>
            <w:r w:rsidRPr="00EA3098">
              <w:rPr>
                <w:rFonts w:ascii="Impact" w:hAnsi="Impact"/>
                <w:color w:val="auto"/>
                <w:sz w:val="32"/>
                <w:lang w:val="nl-NL"/>
              </w:rPr>
              <w:t>Kleuren en ontkleuren</w:t>
            </w:r>
          </w:p>
        </w:tc>
        <w:tc>
          <w:tcPr>
            <w:tcW w:w="1019" w:type="dxa"/>
            <w:gridSpan w:val="2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0503F6AA" w14:textId="77777777" w:rsidR="00EA3098" w:rsidRPr="00DB613B" w:rsidRDefault="00EA3098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041A8D30" w14:textId="77777777" w:rsidR="00EA3098" w:rsidRPr="00DB613B" w:rsidRDefault="00EA3098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09A70B1C" w14:textId="77777777" w:rsidR="00EA3098" w:rsidRPr="00DB613B" w:rsidRDefault="00EA3098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1EC23" w14:textId="77777777" w:rsidR="00EA3098" w:rsidRPr="00DB613B" w:rsidRDefault="00EA3098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FACF90C" w14:textId="77777777" w:rsidR="00EA3098" w:rsidRPr="00DB613B" w:rsidRDefault="00EA3098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67AE4FFB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2C9FA460" w14:textId="77777777" w:rsidR="00CD40A0" w:rsidRPr="00DB613B" w:rsidRDefault="00CD40A0" w:rsidP="00860353">
            <w:pPr>
              <w:pStyle w:val="grotetekst"/>
              <w:rPr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>Kleurt het haar ( volledig of haarlokken)</w:t>
            </w:r>
          </w:p>
        </w:tc>
        <w:tc>
          <w:tcPr>
            <w:tcW w:w="1019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371C375" w14:textId="77777777" w:rsidR="00CD40A0" w:rsidRPr="00975E0B" w:rsidRDefault="00CD40A0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992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3E64050B" w14:textId="77777777" w:rsidR="00CD40A0" w:rsidRPr="00975E0B" w:rsidRDefault="00CD40A0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992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1E2250EA" w14:textId="77777777" w:rsidR="00CD40A0" w:rsidRPr="00975E0B" w:rsidRDefault="00CD40A0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586D349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0646CCA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6D6CB9D4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53F3EC8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Stelt de juiste kleurdiagnose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1000991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6583608" w14:textId="77777777" w:rsidR="00CD40A0" w:rsidRPr="00DB613B" w:rsidRDefault="00CD40A0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3620162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11D8D4D" w14:textId="77777777" w:rsidR="00CD40A0" w:rsidRPr="00DB613B" w:rsidRDefault="00CD40A0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797608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5C285E2" w14:textId="77777777" w:rsidR="00CD40A0" w:rsidRPr="00DB613B" w:rsidRDefault="00CD40A0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729710CE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86CB51C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6B615C84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F21DEDE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techniek en het materieel af op de kleuring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632414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16FD75E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0069628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AA62091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890286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23C3856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B4A1708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46254F1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3795621B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1273249" w14:textId="77777777" w:rsidR="00CD40A0" w:rsidRPr="00640D5C" w:rsidRDefault="00CD40A0" w:rsidP="00860353">
            <w:pPr>
              <w:pStyle w:val="tabel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lastRenderedPageBreak/>
              <w:t>Berekent en past de juiste formule toe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141339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7C0D797" w14:textId="77777777" w:rsidR="00CD40A0" w:rsidRPr="00296AB0" w:rsidRDefault="00CD40A0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679154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C1B70C2" w14:textId="77777777" w:rsidR="00CD40A0" w:rsidRPr="00296AB0" w:rsidRDefault="00CD40A0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8727903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3C17F18" w14:textId="77777777" w:rsidR="00CD40A0" w:rsidRPr="00296AB0" w:rsidRDefault="00CD40A0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21359389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F69C41D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609802DD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78E169EA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Bereidt het kleurmengsel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357824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7AA93A7A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134649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49355FEB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6630019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1FAD8F1E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0583615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31FA8B5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4EF0B291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42B2D3B1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Brengt de vereiste producten aan volgens de haar-en huidanalyse en de behandeling ( uitgroei, lengtes, punten, haarlokken…)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5863044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1700D5B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721891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2BD5705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3203382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4C01110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75B8021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C4F72B7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25726414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2FF4796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Bepaalt de inwerktijd en houdt zich aan de instructies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88107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669EFFB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249014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9282349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6715545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3DE93B8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5CD5B868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E106153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4E74DC13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0760C36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Volgt de pauzetijd van de kleuring op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3400844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BBF4F41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081335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5505013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526366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51CAC1C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1803ABC1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FE0CF12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568684E9" w14:textId="77777777" w:rsidTr="000C0484">
        <w:trPr>
          <w:trHeight w:val="70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42BAC60" w14:textId="77777777" w:rsidR="00CD40A0" w:rsidRPr="00280110" w:rsidRDefault="00CD40A0" w:rsidP="00860353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 w:rsidRPr="00CD40A0">
              <w:rPr>
                <w:lang w:val="nl-NL"/>
              </w:rPr>
              <w:t>Emulgeert en spoelt het haar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632532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A80D928" w14:textId="77777777" w:rsidR="00CD40A0" w:rsidRPr="00296AB0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577616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C17BE27" w14:textId="77777777" w:rsidR="00CD40A0" w:rsidRPr="00296AB0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528056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5E6CA37" w14:textId="77777777" w:rsidR="00CD40A0" w:rsidRPr="00296AB0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1E876F9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E2903E1" w14:textId="77777777" w:rsidR="00CD40A0" w:rsidRPr="00DB613B" w:rsidRDefault="00CD40A0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CD40A0" w:rsidRPr="00DB613B" w14:paraId="6678152C" w14:textId="77777777" w:rsidTr="000C0484">
        <w:trPr>
          <w:trHeight w:val="382"/>
        </w:trPr>
        <w:tc>
          <w:tcPr>
            <w:tcW w:w="7770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01A5C500" w14:textId="77777777" w:rsidR="00CD40A0" w:rsidRPr="00DB613B" w:rsidRDefault="00CD40A0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Voert een </w:t>
            </w:r>
            <w:proofErr w:type="spellStart"/>
            <w:r>
              <w:rPr>
                <w:lang w:val="nl-NL"/>
              </w:rPr>
              <w:t>naverzorging</w:t>
            </w:r>
            <w:proofErr w:type="spellEnd"/>
            <w:r>
              <w:rPr>
                <w:lang w:val="nl-NL"/>
              </w:rPr>
              <w:t xml:space="preserve">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1264345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01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4F83491F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2854982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7A9905F9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501622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5B871359" w14:textId="77777777" w:rsidR="00CD40A0" w:rsidRPr="00DB613B" w:rsidRDefault="00CD40A0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1130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7FE1AC4" w14:textId="77777777" w:rsidR="00CD40A0" w:rsidRPr="00DB613B" w:rsidRDefault="00CD40A0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A55BE74" w14:textId="77777777" w:rsidR="00CD40A0" w:rsidRPr="00DB613B" w:rsidRDefault="00CD40A0" w:rsidP="00860353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</w:p>
        </w:tc>
      </w:tr>
    </w:tbl>
    <w:p w14:paraId="0114CF59" w14:textId="1BDEAF17" w:rsidR="00501F97" w:rsidRDefault="00501F97" w:rsidP="00E87162">
      <w:pPr>
        <w:tabs>
          <w:tab w:val="left" w:pos="8130"/>
        </w:tabs>
        <w:rPr>
          <w:rFonts w:ascii="Impact" w:hAnsi="Impact"/>
          <w:color w:val="336380" w:themeColor="text2"/>
          <w:sz w:val="22"/>
          <w:lang w:val="nl-NL"/>
        </w:rPr>
      </w:pPr>
    </w:p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7"/>
        <w:gridCol w:w="7487"/>
        <w:gridCol w:w="1209"/>
        <w:gridCol w:w="1361"/>
        <w:gridCol w:w="1276"/>
        <w:gridCol w:w="283"/>
        <w:gridCol w:w="3369"/>
      </w:tblGrid>
      <w:tr w:rsidR="000861D9" w:rsidRPr="00102535" w14:paraId="04AF8819" w14:textId="77777777" w:rsidTr="00B5308A">
        <w:trPr>
          <w:trHeight w:val="361"/>
        </w:trPr>
        <w:tc>
          <w:tcPr>
            <w:tcW w:w="7774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30086FC0" w14:textId="77777777" w:rsidR="000861D9" w:rsidRPr="00334E57" w:rsidRDefault="000861D9" w:rsidP="00860353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>Ontkleurt het haar ( volledig of haarlokken)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4EB3E2A1" w14:textId="77777777" w:rsidR="000861D9" w:rsidRPr="00334E57" w:rsidRDefault="000861D9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660A1812" w14:textId="77777777" w:rsidR="000861D9" w:rsidRPr="00334E57" w:rsidRDefault="000861D9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C4A65B9" w14:textId="77777777" w:rsidR="000861D9" w:rsidRPr="00334E57" w:rsidRDefault="000861D9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D2D355C" w14:textId="77777777" w:rsidR="000861D9" w:rsidRPr="00DB613B" w:rsidRDefault="000861D9" w:rsidP="00860353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0A64EB62" w14:textId="77777777" w:rsidR="000861D9" w:rsidRPr="004C1B57" w:rsidRDefault="000861D9" w:rsidP="00860353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5CA6C3B9" w14:textId="77777777" w:rsidR="000861D9" w:rsidRPr="008E206D" w:rsidRDefault="000861D9" w:rsidP="00860353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0861D9" w:rsidRPr="00DB613B" w14:paraId="639B728E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D04CC2C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Stelt de juiste diagnose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3046882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1C198A74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967163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AE14F25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4911107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A61176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DF8BF9A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ADB215B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0D4EF4D0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D868AE6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techniek en het materieel af op de ontkleuring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3830956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8B872E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089819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CCD9939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3359438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67BEB50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AFF1A1A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7994092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0A607A18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91285E3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Berekent en past de juiste formule toe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1266619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6A72364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5900463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5058993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392502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07B8281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D4A47E2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5B48BB5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6D0C45" w14:paraId="7A4A7C55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238AE4E" w14:textId="77777777" w:rsidR="000861D9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Bereidt het mengsel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653894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383BA08" w14:textId="77777777" w:rsidR="000861D9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3981702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F849AA0" w14:textId="77777777" w:rsidR="000861D9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559079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D2CBE2D" w14:textId="77777777" w:rsidR="000861D9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88873DB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5D1522D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3E8E84B6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690CFFA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Brengt de vereiste producten aan volgens de haar- en huidanalyse en de behandeling ( uitgroei, lengtes, punten, haarlokken)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464080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C87707A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2790076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2F2DD2E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9516844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A1BCD8E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7A9A1FE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1B88336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4CCE96B8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C8608A3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Bepaalt de inwerktijd en houdt zich aan de instructies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8885650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D066334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516012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18A3D3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744467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15198A4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2598DE4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0A53427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1F11C2C2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C78EB2C" w14:textId="77777777" w:rsidR="000861D9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Volgt de pauzetijd van de ontkleuring op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2053952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5E2BC5E" w14:textId="37F6BE16" w:rsidR="000861D9" w:rsidRPr="00DB613B" w:rsidRDefault="008A010A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507879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66143A1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02316283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C6C5D63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447A05E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AE0044D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3F179248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7695C94" w14:textId="77777777" w:rsidR="000861D9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Spoelt het haar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4590686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1153E8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538831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CCE9AF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453727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72DC8E6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280EFBA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7799A0B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6983E988" w14:textId="77777777" w:rsidTr="00B5308A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653986B" w14:textId="77777777" w:rsidR="000861D9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Voert een </w:t>
            </w:r>
            <w:proofErr w:type="spellStart"/>
            <w:r>
              <w:rPr>
                <w:lang w:val="nl-NL"/>
              </w:rPr>
              <w:t>naverzorging</w:t>
            </w:r>
            <w:proofErr w:type="spellEnd"/>
            <w:r>
              <w:rPr>
                <w:lang w:val="nl-NL"/>
              </w:rPr>
              <w:t xml:space="preserve">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6178094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00B068E" w14:textId="12DA6326" w:rsidR="000861D9" w:rsidRPr="00DB613B" w:rsidRDefault="008A010A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532627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2074C94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3755310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119F2E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814AA9D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BE20919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6B07391F" w14:textId="77777777" w:rsidTr="00B5308A">
        <w:trPr>
          <w:trHeight w:val="382"/>
        </w:trPr>
        <w:tc>
          <w:tcPr>
            <w:tcW w:w="7774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04A3045D" w14:textId="77777777" w:rsidR="000861D9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Analyseert en verbetert het resultaat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5390569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7CEB2438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8617237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3D980A3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2958487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A28D6A4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BBF1ADB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D76361F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6528A4BB" w14:textId="77777777" w:rsidTr="00B5308A">
        <w:trPr>
          <w:trHeight w:val="382"/>
        </w:trPr>
        <w:tc>
          <w:tcPr>
            <w:tcW w:w="7774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0F274FD4" w14:textId="77777777" w:rsidR="000861D9" w:rsidRDefault="000861D9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22E2B57" w14:textId="77777777" w:rsidR="000861D9" w:rsidRPr="00DB613B" w:rsidRDefault="000861D9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04192B4" w14:textId="77777777" w:rsidR="000861D9" w:rsidRPr="00DB613B" w:rsidRDefault="000861D9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1EA5E506" w14:textId="77777777" w:rsidR="000861D9" w:rsidRPr="00DB613B" w:rsidRDefault="000861D9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FE4BB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D06B3B2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8D578F" w14:paraId="1547DFE2" w14:textId="77777777" w:rsidTr="00B5308A">
        <w:trPr>
          <w:trHeight w:val="382"/>
        </w:trPr>
        <w:tc>
          <w:tcPr>
            <w:tcW w:w="287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63447771" w14:textId="77777777" w:rsidR="000861D9" w:rsidRDefault="000861D9" w:rsidP="00860353">
            <w:pPr>
              <w:pStyle w:val="tabel"/>
              <w:rPr>
                <w:lang w:val="nl-NL"/>
              </w:rPr>
            </w:pPr>
          </w:p>
        </w:tc>
        <w:tc>
          <w:tcPr>
            <w:tcW w:w="7487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54A71E43" w14:textId="77777777" w:rsidR="000861D9" w:rsidRDefault="000861D9" w:rsidP="00860353">
            <w:pPr>
              <w:pStyle w:val="tabelkopwit"/>
              <w:rPr>
                <w:lang w:val="nl-NL"/>
              </w:rPr>
            </w:pPr>
            <w:r>
              <w:rPr>
                <w:color w:val="auto"/>
                <w:lang w:val="nl-NL"/>
              </w:rPr>
              <w:t>Baard, bakkebaard en snor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2A40E5FB" w14:textId="77777777" w:rsidR="000861D9" w:rsidRPr="00DB613B" w:rsidRDefault="000861D9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16C38868" w14:textId="77777777" w:rsidR="000861D9" w:rsidRPr="00DB613B" w:rsidRDefault="000861D9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6654B66D" w14:textId="77777777" w:rsidR="000861D9" w:rsidRPr="00DB613B" w:rsidRDefault="000861D9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759B9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869FE26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35DC44BE" w14:textId="77777777" w:rsidTr="00B5308A">
        <w:trPr>
          <w:trHeight w:val="382"/>
        </w:trPr>
        <w:tc>
          <w:tcPr>
            <w:tcW w:w="7774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164A01F" w14:textId="77777777" w:rsidR="000861D9" w:rsidRPr="00DB613B" w:rsidRDefault="000861D9" w:rsidP="00860353">
            <w:pPr>
              <w:pStyle w:val="grotetekst"/>
              <w:rPr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lastRenderedPageBreak/>
              <w:t>Scheert en/of knipt baard, bakkebaard en snor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C5F6F86" w14:textId="77777777" w:rsidR="000861D9" w:rsidRPr="00975E0B" w:rsidRDefault="000861D9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44462C3E" w14:textId="77777777" w:rsidR="000861D9" w:rsidRPr="00975E0B" w:rsidRDefault="000861D9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531C0D38" w14:textId="77777777" w:rsidR="000861D9" w:rsidRPr="00975E0B" w:rsidRDefault="000861D9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633F276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1E97FE5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317F4999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E45EA9D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Voert indien nodig een voorverzorging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1741804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B466EB7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2512718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812289E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891779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BACE97A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385AA04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9D813E0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7377E57F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7B374886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Zeept de huid indien nodig in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927559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2E623A2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414013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1F1C782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260177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37F8EE8" w14:textId="77777777" w:rsidR="000861D9" w:rsidRPr="00DB613B" w:rsidRDefault="000861D9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5F9A3B76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AE80E43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71E1FC37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9AC2C13" w14:textId="77777777" w:rsidR="000861D9" w:rsidRPr="00640D5C" w:rsidRDefault="000861D9" w:rsidP="00860353">
            <w:pPr>
              <w:pStyle w:val="tabel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Stemt de techniek en het materieel af op de opdracht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75296258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D23C751" w14:textId="77777777" w:rsidR="000861D9" w:rsidRPr="00296AB0" w:rsidRDefault="000861D9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3732437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0A25647" w14:textId="77777777" w:rsidR="000861D9" w:rsidRPr="00296AB0" w:rsidRDefault="000861D9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45639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ED4B232" w14:textId="77777777" w:rsidR="000861D9" w:rsidRPr="00296AB0" w:rsidRDefault="000861D9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10C4D7D2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A985AD8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0198C42E" w14:textId="77777777" w:rsidTr="00860353">
        <w:trPr>
          <w:trHeight w:val="382"/>
        </w:trPr>
        <w:tc>
          <w:tcPr>
            <w:tcW w:w="7774" w:type="dxa"/>
            <w:gridSpan w:val="2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595AB77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Past de juiste scheer- en/of kniptechniek toe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8955065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59DFB3D8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376907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76034779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5118730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76D9DD46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F0AAB10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7513630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37BF1A48" w14:textId="77777777" w:rsidTr="00B5308A">
        <w:trPr>
          <w:trHeight w:val="382"/>
        </w:trPr>
        <w:tc>
          <w:tcPr>
            <w:tcW w:w="7774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CAACC2F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Spoelt de huid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48320866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F681F1D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6861965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87E5A06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965083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25084C1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6019B3C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6AD0C57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0861D9" w:rsidRPr="00DB613B" w14:paraId="7DD585E5" w14:textId="77777777" w:rsidTr="00B5308A">
        <w:trPr>
          <w:trHeight w:val="382"/>
        </w:trPr>
        <w:tc>
          <w:tcPr>
            <w:tcW w:w="7774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39600A3B" w14:textId="77777777" w:rsidR="000861D9" w:rsidRPr="00DB613B" w:rsidRDefault="000861D9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Voert indien nodig een </w:t>
            </w:r>
            <w:proofErr w:type="spellStart"/>
            <w:r>
              <w:rPr>
                <w:lang w:val="nl-NL"/>
              </w:rPr>
              <w:t>naverzorging</w:t>
            </w:r>
            <w:proofErr w:type="spellEnd"/>
            <w:r>
              <w:rPr>
                <w:lang w:val="nl-NL"/>
              </w:rPr>
              <w:t xml:space="preserve"> uit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898262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34755D9D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5017566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15952442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745319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159CB1C0" w14:textId="77777777" w:rsidR="000861D9" w:rsidRPr="00DB613B" w:rsidRDefault="000861D9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75BC7F3" w14:textId="77777777" w:rsidR="000861D9" w:rsidRPr="00DB613B" w:rsidRDefault="000861D9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7128DC4" w14:textId="77777777" w:rsidR="000861D9" w:rsidRPr="00DB613B" w:rsidRDefault="000861D9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</w:tbl>
    <w:p w14:paraId="5ADEB61F" w14:textId="77777777" w:rsidR="000861D9" w:rsidRPr="00FB1519" w:rsidRDefault="000861D9" w:rsidP="000861D9">
      <w:pPr>
        <w:tabs>
          <w:tab w:val="left" w:pos="1480"/>
        </w:tabs>
        <w:jc w:val="center"/>
        <w:rPr>
          <w:lang w:val="nl-NL"/>
        </w:rPr>
      </w:pPr>
    </w:p>
    <w:p w14:paraId="48EFBBE7" w14:textId="073C27F7" w:rsidR="000861D9" w:rsidRDefault="000861D9" w:rsidP="00E87162">
      <w:pPr>
        <w:tabs>
          <w:tab w:val="left" w:pos="8130"/>
        </w:tabs>
        <w:rPr>
          <w:rFonts w:ascii="Impact" w:hAnsi="Impact"/>
          <w:color w:val="336380" w:themeColor="text2"/>
          <w:sz w:val="22"/>
          <w:lang w:val="nl-NL"/>
        </w:rPr>
      </w:pPr>
    </w:p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</w:tblPr>
      <w:tblGrid>
        <w:gridCol w:w="284"/>
        <w:gridCol w:w="6520"/>
        <w:gridCol w:w="970"/>
        <w:gridCol w:w="1209"/>
        <w:gridCol w:w="1361"/>
        <w:gridCol w:w="1276"/>
        <w:gridCol w:w="283"/>
        <w:gridCol w:w="3369"/>
      </w:tblGrid>
      <w:tr w:rsidR="00F73F89" w:rsidRPr="008E206D" w14:paraId="462DCE98" w14:textId="77777777" w:rsidTr="00F73F89">
        <w:trPr>
          <w:gridAfter w:val="6"/>
          <w:wAfter w:w="8468" w:type="dxa"/>
          <w:trHeight w:val="361"/>
          <w:tblHeader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7A975F" w14:textId="41725696" w:rsidR="00F73F89" w:rsidRPr="008E206D" w:rsidRDefault="00F73F89" w:rsidP="00860353">
            <w:pPr>
              <w:pStyle w:val="tabelkopwit"/>
              <w:rPr>
                <w:highlight w:val="yellow"/>
                <w:lang w:val="nl-NL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shd w:val="clear" w:color="auto" w:fill="B99C1C" w:themeFill="accent5" w:themeFillShade="80"/>
          </w:tcPr>
          <w:p w14:paraId="430C33D8" w14:textId="5A709D1F" w:rsidR="00F73F89" w:rsidRPr="008E206D" w:rsidRDefault="00F73F89" w:rsidP="00860353">
            <w:pPr>
              <w:pStyle w:val="tabelkopwit"/>
              <w:rPr>
                <w:highlight w:val="yellow"/>
                <w:lang w:val="nl-NL"/>
              </w:rPr>
            </w:pPr>
            <w:r>
              <w:rPr>
                <w:color w:val="auto"/>
                <w:lang w:val="nl-NL"/>
              </w:rPr>
              <w:t>Gelegenheidskapsels</w:t>
            </w:r>
          </w:p>
        </w:tc>
      </w:tr>
      <w:tr w:rsidR="0079348F" w:rsidRPr="008E206D" w14:paraId="2B052C12" w14:textId="77777777" w:rsidTr="00B5308A">
        <w:trPr>
          <w:trHeight w:val="361"/>
        </w:trPr>
        <w:tc>
          <w:tcPr>
            <w:tcW w:w="7774" w:type="dxa"/>
            <w:gridSpan w:val="3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665B70FD" w14:textId="34E08F7B" w:rsidR="0079348F" w:rsidRPr="00334E57" w:rsidRDefault="00A853DC" w:rsidP="00860353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>Voert een gelegenheidskapsel uit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5D0A7698" w14:textId="77777777" w:rsidR="0079348F" w:rsidRPr="00334E57" w:rsidRDefault="0079348F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75749981" w14:textId="77777777" w:rsidR="0079348F" w:rsidRPr="00334E57" w:rsidRDefault="0079348F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1531E679" w14:textId="77777777" w:rsidR="0079348F" w:rsidRPr="00334E57" w:rsidRDefault="0079348F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6636622" w14:textId="77777777" w:rsidR="0079348F" w:rsidRPr="00DB613B" w:rsidRDefault="0079348F" w:rsidP="00860353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1E51E658" w14:textId="77777777" w:rsidR="0079348F" w:rsidRPr="004C1B57" w:rsidRDefault="0079348F" w:rsidP="00860353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46FE7617" w14:textId="77777777" w:rsidR="0079348F" w:rsidRPr="008E206D" w:rsidRDefault="0079348F" w:rsidP="00860353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79348F" w:rsidRPr="00DB613B" w14:paraId="232C0BC0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0786E9B" w14:textId="6244804C" w:rsidR="0079348F" w:rsidRPr="00DB613B" w:rsidRDefault="00A853DC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Stemt de techniek en het materieel af op het gelegenheidskapsel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4615407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2737EF66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943783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E7F3A6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5631122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87AF340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FD2821A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9D60934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79348F" w:rsidRPr="00DB613B" w14:paraId="3658CA45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BCB81F7" w14:textId="520F3DBC" w:rsidR="0079348F" w:rsidRPr="00DB613B" w:rsidRDefault="00A853DC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Gebruikt eventueel accessoires om het gewenste kapsel te realiseren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071268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945C9ED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387639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5608A34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80925381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A29F2A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0C109E3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8A53E6E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79348F" w:rsidRPr="00DB613B" w14:paraId="5A3A6837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7547769" w14:textId="6853A474" w:rsidR="0079348F" w:rsidRPr="00DB613B" w:rsidRDefault="006377CD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Realiseert opsteekkapsels of vlechten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80883014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75AF6A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4082749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3D75F29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116903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86A5FB7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3E6D5AF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9A06B1F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79348F" w:rsidRPr="00DB613B" w14:paraId="10081C2A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DBCEBA9" w14:textId="38137F88" w:rsidR="0079348F" w:rsidRDefault="006377CD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Gebruikt de juiste producten om het gewenste resultaat te bekomen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1971966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A97888" w14:textId="77777777" w:rsidR="0079348F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8902974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81AD7B" w14:textId="77777777" w:rsidR="0079348F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6711635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4E92ABE" w14:textId="77777777" w:rsidR="0079348F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0197373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B6EADA2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79348F" w:rsidRPr="00DB613B" w14:paraId="2E255CD2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22D1F32" w14:textId="271C5E1C" w:rsidR="0079348F" w:rsidRPr="00DB613B" w:rsidRDefault="006377CD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Werkt het kapsel af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6204203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81293E3" w14:textId="3835EBEE" w:rsidR="0079348F" w:rsidRPr="00DB613B" w:rsidRDefault="00713A6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641490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BC03352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1065649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77DB20B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C24475C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6D25575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79348F" w:rsidRPr="00DB613B" w14:paraId="179E4539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6A66ACAB" w14:textId="782DFDC2" w:rsidR="0079348F" w:rsidRPr="00DB613B" w:rsidRDefault="006377CD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Analyseert en verbetert het resultaat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606096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7FFB07CA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7091570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5C66D142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158715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F76BAFF" w14:textId="77777777" w:rsidR="0079348F" w:rsidRPr="00DB613B" w:rsidRDefault="0079348F" w:rsidP="008A010A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8F0C9AA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8755082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79348F" w:rsidRPr="00DB613B" w14:paraId="52E4F2AF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2DD265D0" w14:textId="568D8708" w:rsidR="0079348F" w:rsidRDefault="0079348F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B98A8B0" w14:textId="2C44D767" w:rsidR="0079348F" w:rsidRPr="00DB613B" w:rsidRDefault="0079348F" w:rsidP="008A010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2A8C56C2" w14:textId="26EC421C" w:rsidR="0079348F" w:rsidRPr="00DB613B" w:rsidRDefault="0079348F" w:rsidP="008A010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64E91CD4" w14:textId="64BC65B2" w:rsidR="0079348F" w:rsidRPr="00DB613B" w:rsidRDefault="0079348F" w:rsidP="008A010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3CE60" w14:textId="77777777" w:rsidR="0079348F" w:rsidRPr="00DB613B" w:rsidRDefault="0079348F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3111F27" w14:textId="77777777" w:rsidR="0079348F" w:rsidRPr="00DB613B" w:rsidRDefault="0079348F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9E3F51" w:rsidRPr="00DB613B" w14:paraId="7C038DEA" w14:textId="77777777" w:rsidTr="00B5308A">
        <w:trPr>
          <w:trHeight w:val="382"/>
        </w:trPr>
        <w:tc>
          <w:tcPr>
            <w:tcW w:w="28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6BA98F82" w14:textId="77777777" w:rsidR="009E3F51" w:rsidRDefault="009E3F51" w:rsidP="00860353">
            <w:pPr>
              <w:pStyle w:val="tabel"/>
              <w:rPr>
                <w:lang w:val="nl-NL"/>
              </w:rPr>
            </w:pPr>
          </w:p>
        </w:tc>
        <w:tc>
          <w:tcPr>
            <w:tcW w:w="7490" w:type="dxa"/>
            <w:gridSpan w:val="2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343F0369" w14:textId="33A1B137" w:rsidR="009E3F51" w:rsidRDefault="00DF1604" w:rsidP="00860353">
            <w:pPr>
              <w:pStyle w:val="tabel"/>
              <w:rPr>
                <w:lang w:val="nl-NL"/>
              </w:rPr>
            </w:pPr>
            <w:r w:rsidRPr="008A010A">
              <w:rPr>
                <w:rFonts w:ascii="Impact" w:hAnsi="Impact"/>
                <w:color w:val="auto"/>
                <w:sz w:val="32"/>
                <w:lang w:val="nl-NL"/>
              </w:rPr>
              <w:t>Pruiken, haarstukken</w:t>
            </w:r>
            <w:r w:rsidR="0057412B" w:rsidRPr="008A010A">
              <w:rPr>
                <w:rFonts w:ascii="Impact" w:hAnsi="Impact"/>
                <w:color w:val="auto"/>
                <w:sz w:val="32"/>
                <w:lang w:val="nl-NL"/>
              </w:rPr>
              <w:t xml:space="preserve"> en haarverlengingen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707292D5" w14:textId="30141632" w:rsidR="009E3F51" w:rsidRPr="00DB613B" w:rsidRDefault="009E3F51" w:rsidP="008A010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7677DE5A" w14:textId="22217170" w:rsidR="009E3F51" w:rsidRPr="00DB613B" w:rsidRDefault="009E3F51" w:rsidP="008A010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</w:tcPr>
          <w:p w14:paraId="6F9A0EF7" w14:textId="08DBC1CA" w:rsidR="009E3F51" w:rsidRPr="00DB613B" w:rsidRDefault="009E3F51" w:rsidP="008A010A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3D05B5" w14:textId="77777777" w:rsidR="009E3F51" w:rsidRPr="00DB613B" w:rsidRDefault="009E3F51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4109A7D" w14:textId="77777777" w:rsidR="009E3F51" w:rsidRPr="00DB613B" w:rsidRDefault="009E3F51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8A010A" w:rsidRPr="00DB613B" w14:paraId="5DD066B8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F68486A" w14:textId="516D03B8" w:rsidR="008A010A" w:rsidRDefault="008A010A" w:rsidP="008A010A">
            <w:pPr>
              <w:pStyle w:val="tabel"/>
              <w:rPr>
                <w:lang w:val="nl-NL"/>
              </w:rPr>
            </w:pPr>
            <w:r w:rsidRPr="008A010A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Brengt pruiken, haarstukken of haarverlengingen aan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EAECE78" w14:textId="02058C89" w:rsidR="008A010A" w:rsidRPr="008A010A" w:rsidRDefault="008A010A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8A010A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333A1C5" w14:textId="29ED0424" w:rsidR="008A010A" w:rsidRPr="008A010A" w:rsidRDefault="008A010A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8A010A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0ED1C3AF" w14:textId="04C49E8B" w:rsidR="008A010A" w:rsidRPr="008A010A" w:rsidRDefault="008A010A" w:rsidP="008A010A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8A010A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04CBE22" w14:textId="77777777" w:rsidR="008A010A" w:rsidRPr="00DB613B" w:rsidRDefault="008A010A" w:rsidP="008A010A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B26E29D" w14:textId="77777777" w:rsidR="008A010A" w:rsidRPr="00DB613B" w:rsidRDefault="008A010A" w:rsidP="008A010A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235E8" w:rsidRPr="00DB613B" w14:paraId="436BEE03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7C8D084" w14:textId="347B2F57" w:rsidR="002235E8" w:rsidRDefault="002235E8" w:rsidP="002235E8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Verzorgt en onderhoudt de pruik, het haarstuk of de haarverlenging (snit, kleur…)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869269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DF45455" w14:textId="277CFE6B" w:rsidR="002235E8" w:rsidRPr="00DB613B" w:rsidRDefault="00DA7240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6975600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1542ECC" w14:textId="48EBC021" w:rsidR="002235E8" w:rsidRPr="00DB613B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829945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59433EF" w14:textId="17368C34" w:rsidR="002235E8" w:rsidRPr="00DB613B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19919E9" w14:textId="77777777" w:rsidR="002235E8" w:rsidRPr="00DB613B" w:rsidRDefault="002235E8" w:rsidP="002235E8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983E16D" w14:textId="77777777" w:rsidR="002235E8" w:rsidRPr="00DB613B" w:rsidRDefault="002235E8" w:rsidP="002235E8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235E8" w:rsidRPr="00DB613B" w14:paraId="5C795DFD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025DFD94" w14:textId="2E882684" w:rsidR="002235E8" w:rsidRPr="00DB613B" w:rsidRDefault="002235E8" w:rsidP="002235E8">
            <w:pPr>
              <w:pStyle w:val="grotetekst"/>
              <w:rPr>
                <w:lang w:val="nl-NL"/>
              </w:rPr>
            </w:pPr>
            <w:r w:rsidRPr="00C60F7C">
              <w:rPr>
                <w:rFonts w:ascii="Eurostile" w:hAnsi="Eurostile"/>
                <w:color w:val="676C73" w:themeColor="text1"/>
                <w:sz w:val="20"/>
                <w:lang w:val="nl-NL"/>
              </w:rPr>
              <w:t>Plaatst de</w:t>
            </w:r>
            <w:r>
              <w:rPr>
                <w:lang w:val="nl-NL"/>
              </w:rPr>
              <w:t xml:space="preserve"> </w:t>
            </w:r>
            <w:r w:rsidRPr="00C60F7C">
              <w:rPr>
                <w:rFonts w:ascii="Eurostile" w:hAnsi="Eurostile"/>
                <w:color w:val="676C73" w:themeColor="text1"/>
                <w:sz w:val="20"/>
                <w:lang w:val="nl-NL"/>
              </w:rPr>
              <w:t>pruik, het haarstuk of de haarverlenging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8063141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AD5C85E" w14:textId="22AD750B" w:rsidR="002235E8" w:rsidRPr="002235E8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522167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674A16F" w14:textId="736FEBC7" w:rsidR="002235E8" w:rsidRPr="002235E8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2235E8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0830189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361DD4A" w14:textId="27B527C2" w:rsidR="002235E8" w:rsidRPr="002235E8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2235E8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C73420A" w14:textId="77777777" w:rsidR="002235E8" w:rsidRPr="00DB613B" w:rsidRDefault="002235E8" w:rsidP="002235E8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CB95186" w14:textId="77777777" w:rsidR="002235E8" w:rsidRPr="00DB613B" w:rsidRDefault="002235E8" w:rsidP="002235E8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235E8" w:rsidRPr="00DB613B" w14:paraId="1FAAE4A7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3717AAB9" w14:textId="31AD36DA" w:rsidR="002235E8" w:rsidRPr="00DB613B" w:rsidRDefault="002235E8" w:rsidP="002235E8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21FD3FB2" w14:textId="58730014" w:rsidR="002235E8" w:rsidRPr="00DB613B" w:rsidRDefault="002235E8" w:rsidP="002235E8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0B8143E5" w14:textId="085C4FEE" w:rsidR="002235E8" w:rsidRPr="00DB613B" w:rsidRDefault="002235E8" w:rsidP="002235E8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9164C74" w14:textId="3251D4C5" w:rsidR="002235E8" w:rsidRPr="00DB613B" w:rsidRDefault="002235E8" w:rsidP="002235E8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FFB0B" w14:textId="77777777" w:rsidR="002235E8" w:rsidRPr="00DB613B" w:rsidRDefault="002235E8" w:rsidP="002235E8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3CECD68" w14:textId="77777777" w:rsidR="002235E8" w:rsidRPr="00DB613B" w:rsidRDefault="002235E8" w:rsidP="002235E8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2235E8" w:rsidRPr="0058455C" w14:paraId="498C5A4E" w14:textId="77777777" w:rsidTr="00A8503D">
        <w:trPr>
          <w:trHeight w:val="382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5EEB7" w14:textId="77777777" w:rsidR="002235E8" w:rsidRPr="00DB613B" w:rsidRDefault="002235E8" w:rsidP="002235E8">
            <w:pPr>
              <w:pStyle w:val="tabel"/>
              <w:rPr>
                <w:lang w:val="nl-NL"/>
              </w:rPr>
            </w:pPr>
          </w:p>
        </w:tc>
        <w:tc>
          <w:tcPr>
            <w:tcW w:w="74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99C1C" w:themeFill="accent5" w:themeFillShade="80"/>
            <w:vAlign w:val="center"/>
          </w:tcPr>
          <w:p w14:paraId="7A129449" w14:textId="1E2C13B5" w:rsidR="002235E8" w:rsidRPr="0058455C" w:rsidRDefault="002235E8" w:rsidP="002235E8">
            <w:pPr>
              <w:pStyle w:val="tabel"/>
            </w:pPr>
            <w:r w:rsidRPr="0001222E">
              <w:rPr>
                <w:rFonts w:ascii="Impact" w:hAnsi="Impact"/>
                <w:color w:val="auto"/>
                <w:sz w:val="32"/>
              </w:rPr>
              <w:t xml:space="preserve">Basis make-up </w:t>
            </w:r>
            <w:proofErr w:type="spellStart"/>
            <w:r w:rsidRPr="0001222E">
              <w:rPr>
                <w:rFonts w:ascii="Impact" w:hAnsi="Impact"/>
                <w:color w:val="auto"/>
                <w:sz w:val="32"/>
              </w:rPr>
              <w:t>en</w:t>
            </w:r>
            <w:proofErr w:type="spellEnd"/>
            <w:r w:rsidRPr="0001222E">
              <w:rPr>
                <w:rFonts w:ascii="Impact" w:hAnsi="Impact"/>
                <w:color w:val="auto"/>
                <w:sz w:val="32"/>
              </w:rPr>
              <w:t xml:space="preserve"> manicure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</w:tcPr>
          <w:p w14:paraId="35CFA882" w14:textId="5FB522E5" w:rsidR="002235E8" w:rsidRPr="0058455C" w:rsidRDefault="002235E8" w:rsidP="002235E8">
            <w:pPr>
              <w:pStyle w:val="tabel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7A8063F5" w14:textId="1DAF0DE7" w:rsidR="002235E8" w:rsidRPr="0058455C" w:rsidRDefault="002235E8" w:rsidP="002235E8">
            <w:pPr>
              <w:pStyle w:val="tabel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A879AF4" w14:textId="0DCA1C5F" w:rsidR="002235E8" w:rsidRPr="0058455C" w:rsidRDefault="002235E8" w:rsidP="002235E8">
            <w:pPr>
              <w:pStyle w:val="tabel"/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03A50" w14:textId="77777777" w:rsidR="002235E8" w:rsidRPr="0058455C" w:rsidRDefault="002235E8" w:rsidP="002235E8">
            <w:pPr>
              <w:spacing w:line="240" w:lineRule="auto"/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3D9E754" w14:textId="77777777" w:rsidR="002235E8" w:rsidRPr="0058455C" w:rsidRDefault="002235E8" w:rsidP="002235E8">
            <w:pPr>
              <w:spacing w:before="40" w:after="40" w:line="240" w:lineRule="auto"/>
              <w:rPr>
                <w:color w:val="FFFFFF" w:themeColor="background1"/>
              </w:rPr>
            </w:pPr>
          </w:p>
        </w:tc>
      </w:tr>
      <w:tr w:rsidR="002235E8" w:rsidRPr="0058455C" w14:paraId="58494BF2" w14:textId="77777777" w:rsidTr="00A8503D">
        <w:trPr>
          <w:trHeight w:val="382"/>
        </w:trPr>
        <w:tc>
          <w:tcPr>
            <w:tcW w:w="7774" w:type="dxa"/>
            <w:gridSpan w:val="3"/>
            <w:tcBorders>
              <w:top w:val="nil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871458B" w14:textId="3D6DA06C" w:rsidR="002235E8" w:rsidRPr="0058455C" w:rsidRDefault="002235E8" w:rsidP="002235E8">
            <w:pPr>
              <w:pStyle w:val="tabel"/>
              <w:rPr>
                <w:szCs w:val="20"/>
                <w:lang w:val="nl-BE"/>
              </w:rPr>
            </w:pPr>
            <w:r w:rsidRPr="002235E8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Voert een make-up en/of manicure uit</w:t>
            </w:r>
          </w:p>
        </w:tc>
        <w:tc>
          <w:tcPr>
            <w:tcW w:w="1209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C85ABDB" w14:textId="15D8D25A" w:rsidR="002235E8" w:rsidRPr="002235E8" w:rsidRDefault="002235E8" w:rsidP="002235E8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2235E8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4F1EB98A" w14:textId="3A0A87BC" w:rsidR="002235E8" w:rsidRPr="002235E8" w:rsidRDefault="002235E8" w:rsidP="002235E8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2235E8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68C0B9D3" w14:textId="41060FC0" w:rsidR="002235E8" w:rsidRPr="002235E8" w:rsidRDefault="002235E8" w:rsidP="002235E8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2235E8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4A5B390" w14:textId="77777777" w:rsidR="002235E8" w:rsidRPr="0058455C" w:rsidRDefault="002235E8" w:rsidP="002235E8">
            <w:pPr>
              <w:spacing w:line="240" w:lineRule="auto"/>
              <w:rPr>
                <w:lang w:val="nl-BE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3E661F9" w14:textId="77777777" w:rsidR="002235E8" w:rsidRPr="0058455C" w:rsidRDefault="002235E8" w:rsidP="002235E8">
            <w:pPr>
              <w:spacing w:before="40" w:after="40" w:line="240" w:lineRule="auto"/>
              <w:rPr>
                <w:color w:val="FFFFFF" w:themeColor="background1"/>
                <w:lang w:val="nl-BE"/>
              </w:rPr>
            </w:pPr>
          </w:p>
        </w:tc>
      </w:tr>
      <w:tr w:rsidR="002235E8" w:rsidRPr="0058455C" w14:paraId="0B7F6D95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0EF36F7D" w14:textId="32F505D5" w:rsidR="002235E8" w:rsidRPr="0058455C" w:rsidRDefault="002235E8" w:rsidP="002235E8">
            <w:pPr>
              <w:pStyle w:val="tabel"/>
              <w:rPr>
                <w:lang w:val="nl-BE"/>
              </w:rPr>
            </w:pPr>
            <w:r>
              <w:rPr>
                <w:lang w:val="nl-BE"/>
              </w:rPr>
              <w:t>Reinigt de huid in functie van de verdere behandeling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73454472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2C08C975" w14:textId="72D1CD6A" w:rsidR="002235E8" w:rsidRPr="0058455C" w:rsidRDefault="00713A6F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54269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68254613" w14:textId="43B10059" w:rsidR="002235E8" w:rsidRPr="0058455C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4569846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78FE260F" w14:textId="78672FCB" w:rsidR="002235E8" w:rsidRPr="0058455C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9070183" w14:textId="77777777" w:rsidR="002235E8" w:rsidRPr="0058455C" w:rsidRDefault="002235E8" w:rsidP="002235E8">
            <w:pPr>
              <w:spacing w:line="240" w:lineRule="auto"/>
              <w:rPr>
                <w:lang w:val="nl-BE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CD1E65E" w14:textId="77777777" w:rsidR="002235E8" w:rsidRPr="0058455C" w:rsidRDefault="002235E8" w:rsidP="002235E8">
            <w:pPr>
              <w:spacing w:before="40" w:after="40" w:line="240" w:lineRule="auto"/>
              <w:rPr>
                <w:color w:val="FFFFFF" w:themeColor="background1"/>
                <w:lang w:val="nl-BE"/>
              </w:rPr>
            </w:pPr>
          </w:p>
        </w:tc>
      </w:tr>
      <w:tr w:rsidR="002235E8" w:rsidRPr="0058455C" w14:paraId="705DA7FF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29BA0E8" w14:textId="3B61618C" w:rsidR="002235E8" w:rsidRPr="0058455C" w:rsidRDefault="00A8503D" w:rsidP="002235E8">
            <w:pPr>
              <w:pStyle w:val="tabel"/>
              <w:rPr>
                <w:lang w:val="nl-BE"/>
              </w:rPr>
            </w:pPr>
            <w:r>
              <w:rPr>
                <w:lang w:val="nl-BE"/>
              </w:rPr>
              <w:t>Stemt de techniek en het materieel af op de opdracht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59169833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778AB77" w14:textId="29A17A4E" w:rsidR="002235E8" w:rsidRPr="0058455C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6454789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B56BD24" w14:textId="32DDCA0B" w:rsidR="002235E8" w:rsidRPr="0058455C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787695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9A2B771" w14:textId="019CDB52" w:rsidR="002235E8" w:rsidRPr="0058455C" w:rsidRDefault="002235E8" w:rsidP="002235E8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126427B8" w14:textId="77777777" w:rsidR="002235E8" w:rsidRPr="0058455C" w:rsidRDefault="002235E8" w:rsidP="002235E8">
            <w:pPr>
              <w:spacing w:line="240" w:lineRule="auto"/>
              <w:rPr>
                <w:lang w:val="nl-BE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7548421" w14:textId="77777777" w:rsidR="002235E8" w:rsidRPr="0058455C" w:rsidRDefault="002235E8" w:rsidP="002235E8">
            <w:pPr>
              <w:spacing w:before="40" w:after="40" w:line="240" w:lineRule="auto"/>
              <w:rPr>
                <w:color w:val="FFFFFF" w:themeColor="background1"/>
                <w:lang w:val="nl-BE"/>
              </w:rPr>
            </w:pPr>
          </w:p>
        </w:tc>
      </w:tr>
      <w:tr w:rsidR="00DA7240" w:rsidRPr="0058455C" w14:paraId="205A8840" w14:textId="77777777" w:rsidTr="00860353">
        <w:trPr>
          <w:trHeight w:val="382"/>
        </w:trPr>
        <w:tc>
          <w:tcPr>
            <w:tcW w:w="7774" w:type="dxa"/>
            <w:gridSpan w:val="3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5402E2D0" w14:textId="37252417" w:rsidR="00DA7240" w:rsidRPr="0058455C" w:rsidRDefault="00DA7240" w:rsidP="00DA7240">
            <w:pPr>
              <w:pStyle w:val="tabel"/>
              <w:rPr>
                <w:lang w:val="nl-BE"/>
              </w:rPr>
            </w:pPr>
            <w:r>
              <w:rPr>
                <w:lang w:val="nl-BE"/>
              </w:rPr>
              <w:t>Brengt producten aan volgens de gekozen behandeling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76302762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0DC42519" w14:textId="0140E4DA" w:rsidR="00DA7240" w:rsidRPr="0058455C" w:rsidRDefault="00DA7240" w:rsidP="00DA7240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4398066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8CFFA43" w14:textId="41C48CA2" w:rsidR="00DA7240" w:rsidRPr="0058455C" w:rsidRDefault="00DA7240" w:rsidP="00DA7240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685750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DC0AF70" w14:textId="2C53F4E6" w:rsidR="00DA7240" w:rsidRPr="0058455C" w:rsidRDefault="00DA7240" w:rsidP="00DA7240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4172007" w14:textId="77777777" w:rsidR="00DA7240" w:rsidRPr="0058455C" w:rsidRDefault="00DA7240" w:rsidP="00DA7240">
            <w:pPr>
              <w:spacing w:line="240" w:lineRule="auto"/>
              <w:rPr>
                <w:lang w:val="nl-BE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63452D6" w14:textId="77777777" w:rsidR="00DA7240" w:rsidRPr="0058455C" w:rsidRDefault="00DA7240" w:rsidP="00DA7240">
            <w:pPr>
              <w:spacing w:before="40" w:after="40" w:line="240" w:lineRule="auto"/>
              <w:rPr>
                <w:color w:val="FFFFFF" w:themeColor="background1"/>
                <w:lang w:val="nl-BE"/>
              </w:rPr>
            </w:pPr>
          </w:p>
        </w:tc>
      </w:tr>
      <w:tr w:rsidR="00DA7240" w:rsidRPr="0058455C" w14:paraId="462AB35B" w14:textId="77777777" w:rsidTr="00B5308A">
        <w:trPr>
          <w:trHeight w:val="382"/>
        </w:trPr>
        <w:tc>
          <w:tcPr>
            <w:tcW w:w="7774" w:type="dxa"/>
            <w:gridSpan w:val="3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4C29D50B" w14:textId="24558A9F" w:rsidR="00DA7240" w:rsidRPr="0058455C" w:rsidRDefault="00DA7240" w:rsidP="00DA7240">
            <w:pPr>
              <w:pStyle w:val="tabel"/>
              <w:rPr>
                <w:lang w:val="nl-BE"/>
              </w:rPr>
            </w:pPr>
            <w:r>
              <w:rPr>
                <w:lang w:val="nl-BE"/>
              </w:rPr>
              <w:t>Past de massagetechniek toe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5313009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BDEE002" w14:textId="6F51E913" w:rsidR="00DA7240" w:rsidRPr="0058455C" w:rsidRDefault="00DA7240" w:rsidP="00DA7240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8732056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044A4D7" w14:textId="55C89C37" w:rsidR="00DA7240" w:rsidRPr="0058455C" w:rsidRDefault="00DA7240" w:rsidP="00DA7240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 w:rsidRPr="002235E8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0783630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474862D" w14:textId="0C1DDDF9" w:rsidR="00DA7240" w:rsidRPr="0058455C" w:rsidRDefault="00DA7240" w:rsidP="00DA7240">
                <w:pPr>
                  <w:pStyle w:val="tabel"/>
                  <w:jc w:val="center"/>
                  <w:rPr>
                    <w:rFonts w:ascii="MS Gothic" w:eastAsia="MS Gothic" w:hAnsi="MS Gothic"/>
                    <w:lang w:val="nl-BE"/>
                  </w:rPr>
                </w:pPr>
                <w:r w:rsidRPr="002235E8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154C3D6C" w14:textId="77777777" w:rsidR="00DA7240" w:rsidRPr="0058455C" w:rsidRDefault="00DA7240" w:rsidP="00DA7240">
            <w:pPr>
              <w:spacing w:line="240" w:lineRule="auto"/>
              <w:rPr>
                <w:lang w:val="nl-BE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8DD203E" w14:textId="77777777" w:rsidR="00DA7240" w:rsidRPr="0058455C" w:rsidRDefault="00DA7240" w:rsidP="00DA7240">
            <w:pPr>
              <w:spacing w:before="40" w:after="40" w:line="240" w:lineRule="auto"/>
              <w:rPr>
                <w:color w:val="FFFFFF" w:themeColor="background1"/>
                <w:lang w:val="nl-BE"/>
              </w:rPr>
            </w:pPr>
          </w:p>
        </w:tc>
      </w:tr>
      <w:tr w:rsidR="00DA7240" w:rsidRPr="0058455C" w14:paraId="5FE6553A" w14:textId="77777777" w:rsidTr="00B5308A">
        <w:trPr>
          <w:trHeight w:val="70"/>
        </w:trPr>
        <w:tc>
          <w:tcPr>
            <w:tcW w:w="7774" w:type="dxa"/>
            <w:gridSpan w:val="3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6F2F72D0" w14:textId="72B9C8DF" w:rsidR="00DA7240" w:rsidRPr="00DA7240" w:rsidRDefault="00DA7240" w:rsidP="00DA7240">
            <w:pPr>
              <w:pStyle w:val="tabel"/>
              <w:rPr>
                <w:lang w:val="nl-BE"/>
              </w:rPr>
            </w:pPr>
            <w:r w:rsidRPr="00DA7240">
              <w:rPr>
                <w:lang w:val="nl-BE"/>
              </w:rPr>
              <w:t>Voert de behandeling uit volgens de wens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47278612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0A547DB7" w14:textId="385EDFD1" w:rsidR="00DA7240" w:rsidRPr="00DA7240" w:rsidRDefault="00DA7240" w:rsidP="00DA7240">
                <w:pPr>
                  <w:pStyle w:val="tabel"/>
                  <w:jc w:val="center"/>
                  <w:rPr>
                    <w:lang w:val="nl-BE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5380316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66679B89" w14:textId="5FBEAAD2" w:rsidR="00DA7240" w:rsidRPr="00DA7240" w:rsidRDefault="00DA7240" w:rsidP="00DA7240">
                <w:pPr>
                  <w:pStyle w:val="tabel"/>
                  <w:jc w:val="center"/>
                  <w:rPr>
                    <w:lang w:val="nl-BE"/>
                  </w:rPr>
                </w:pPr>
                <w:r w:rsidRPr="002235E8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683493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2FC6D09B" w14:textId="30AC16D4" w:rsidR="00DA7240" w:rsidRPr="00DA7240" w:rsidRDefault="00DA7240" w:rsidP="00DA7240">
                <w:pPr>
                  <w:pStyle w:val="tabel"/>
                  <w:jc w:val="center"/>
                  <w:rPr>
                    <w:lang w:val="nl-BE"/>
                  </w:rPr>
                </w:pPr>
                <w:r w:rsidRPr="002235E8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793D8B1E" w14:textId="77777777" w:rsidR="00DA7240" w:rsidRPr="0058455C" w:rsidRDefault="00DA7240" w:rsidP="00DA7240">
            <w:pPr>
              <w:spacing w:line="240" w:lineRule="auto"/>
              <w:rPr>
                <w:lang w:val="nl-BE"/>
              </w:rPr>
            </w:pPr>
          </w:p>
        </w:tc>
        <w:tc>
          <w:tcPr>
            <w:tcW w:w="336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90F02AC" w14:textId="77777777" w:rsidR="00DA7240" w:rsidRPr="0058455C" w:rsidRDefault="00DA7240" w:rsidP="00DA7240">
            <w:pPr>
              <w:spacing w:before="40" w:after="40" w:line="240" w:lineRule="auto"/>
              <w:rPr>
                <w:color w:val="FFFFFF" w:themeColor="background1"/>
                <w:lang w:val="nl-BE"/>
              </w:rPr>
            </w:pPr>
          </w:p>
        </w:tc>
      </w:tr>
    </w:tbl>
    <w:p w14:paraId="29D5F457" w14:textId="116AC2BA" w:rsidR="00D47851" w:rsidRDefault="00D47851" w:rsidP="00E87162">
      <w:pPr>
        <w:tabs>
          <w:tab w:val="left" w:pos="8130"/>
        </w:tabs>
        <w:rPr>
          <w:rFonts w:ascii="Impact" w:hAnsi="Impact"/>
          <w:color w:val="336380" w:themeColor="text2"/>
          <w:sz w:val="22"/>
          <w:lang w:val="nl-BE"/>
        </w:rPr>
      </w:pPr>
    </w:p>
    <w:p w14:paraId="47BD154A" w14:textId="3BE688CE" w:rsidR="00924138" w:rsidRDefault="00924138" w:rsidP="00E87162">
      <w:pPr>
        <w:tabs>
          <w:tab w:val="left" w:pos="8130"/>
        </w:tabs>
        <w:rPr>
          <w:rFonts w:ascii="Impact" w:hAnsi="Impact"/>
          <w:color w:val="336380" w:themeColor="text2"/>
          <w:sz w:val="22"/>
          <w:lang w:val="nl-BE"/>
        </w:rPr>
      </w:pPr>
    </w:p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  <w:tblCaption w:val="Tabel"/>
        <w:tblDescription w:val="Tabel met controlelijst voor een gezonde levensstijl voor elke dag van de week"/>
      </w:tblPr>
      <w:tblGrid>
        <w:gridCol w:w="287"/>
        <w:gridCol w:w="7486"/>
        <w:gridCol w:w="1182"/>
        <w:gridCol w:w="27"/>
        <w:gridCol w:w="1361"/>
        <w:gridCol w:w="1276"/>
        <w:gridCol w:w="283"/>
        <w:gridCol w:w="3370"/>
      </w:tblGrid>
      <w:tr w:rsidR="00924138" w:rsidRPr="00BC6DC1" w14:paraId="1E81F132" w14:textId="77777777" w:rsidTr="00860353">
        <w:trPr>
          <w:gridAfter w:val="5"/>
          <w:wAfter w:w="6317" w:type="dxa"/>
          <w:trHeight w:val="361"/>
          <w:tblHeader/>
        </w:trPr>
        <w:tc>
          <w:tcPr>
            <w:tcW w:w="2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FBCE0" w14:textId="77777777" w:rsidR="00924138" w:rsidRPr="00DB613B" w:rsidRDefault="00924138" w:rsidP="00860353">
            <w:pPr>
              <w:spacing w:before="40" w:after="40" w:line="240" w:lineRule="auto"/>
              <w:rPr>
                <w:sz w:val="28"/>
                <w:lang w:val="nl-NL"/>
              </w:rPr>
            </w:pPr>
          </w:p>
        </w:tc>
        <w:tc>
          <w:tcPr>
            <w:tcW w:w="86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99C1C" w:themeFill="accent5" w:themeFillShade="80"/>
          </w:tcPr>
          <w:p w14:paraId="112DA0E3" w14:textId="23462E2B" w:rsidR="00924138" w:rsidRPr="008E206D" w:rsidRDefault="00924138" w:rsidP="00860353">
            <w:pPr>
              <w:pStyle w:val="tabelkopwit"/>
              <w:rPr>
                <w:highlight w:val="yellow"/>
                <w:lang w:val="nl-NL"/>
              </w:rPr>
            </w:pPr>
            <w:r>
              <w:rPr>
                <w:color w:val="auto"/>
                <w:lang w:val="nl-NL"/>
              </w:rPr>
              <w:t xml:space="preserve">Algemene activiteiten en </w:t>
            </w:r>
            <w:r w:rsidR="00824F13">
              <w:rPr>
                <w:color w:val="auto"/>
                <w:lang w:val="nl-NL"/>
              </w:rPr>
              <w:t>kennis</w:t>
            </w:r>
          </w:p>
        </w:tc>
      </w:tr>
      <w:tr w:rsidR="00924138" w:rsidRPr="00102535" w14:paraId="236750A9" w14:textId="77777777" w:rsidTr="00B5308A">
        <w:trPr>
          <w:trHeight w:val="361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7A0EBEA3" w14:textId="33AC97CA" w:rsidR="00924138" w:rsidRPr="00334E57" w:rsidRDefault="00824F13" w:rsidP="00860353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 xml:space="preserve">Bereidt de werkpost voor </w:t>
            </w:r>
          </w:p>
        </w:tc>
        <w:tc>
          <w:tcPr>
            <w:tcW w:w="1209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2B46B41" w14:textId="77777777" w:rsidR="00924138" w:rsidRPr="00334E57" w:rsidRDefault="00924138" w:rsidP="00110C0D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7E834FC9" w14:textId="77777777" w:rsidR="00924138" w:rsidRPr="00334E57" w:rsidRDefault="00924138" w:rsidP="00110C0D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0E98D48C" w14:textId="77777777" w:rsidR="00924138" w:rsidRPr="00334E57" w:rsidRDefault="00924138" w:rsidP="00110C0D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81EC286" w14:textId="77777777" w:rsidR="00924138" w:rsidRPr="00DB613B" w:rsidRDefault="00924138" w:rsidP="00860353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53E6C1B1" w14:textId="77777777" w:rsidR="00DA1E73" w:rsidRPr="004C1B57" w:rsidRDefault="00DA1E73" w:rsidP="00DA1E73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7BB9D683" w14:textId="77777777" w:rsidR="00924138" w:rsidRPr="008E206D" w:rsidRDefault="00924138" w:rsidP="00860353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924138" w:rsidRPr="00DB613B" w14:paraId="5130FBBF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D8E1A9E" w14:textId="7BBBC7B0" w:rsidR="00924138" w:rsidRPr="00DB613B" w:rsidRDefault="00DA1E73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Zorgt voor de orde en </w:t>
            </w:r>
            <w:r w:rsidR="00F2175E">
              <w:rPr>
                <w:lang w:val="nl-NL"/>
              </w:rPr>
              <w:t>netheid van de werkpost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4342402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5F9FF437" w14:textId="3088B217" w:rsidR="00924138" w:rsidRPr="00DB613B" w:rsidRDefault="0042237D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762411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8D380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3927371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869018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B52C435" w14:textId="77777777" w:rsidR="00924138" w:rsidRPr="00DB613B" w:rsidRDefault="00924138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13DF6C6" w14:textId="77777777" w:rsidR="00924138" w:rsidRPr="00DB613B" w:rsidRDefault="00924138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924138" w:rsidRPr="00DB613B" w14:paraId="5C54CEF5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F36A4DA" w14:textId="08432320" w:rsidR="00924138" w:rsidRPr="00DB613B" w:rsidRDefault="00F2175E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Controleert en zet het materieel klaar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0212162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5F3090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7028314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4D6D756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728340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10FBB9C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39D2072" w14:textId="77777777" w:rsidR="00924138" w:rsidRPr="00DB613B" w:rsidRDefault="00924138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DF287E8" w14:textId="77777777" w:rsidR="00924138" w:rsidRPr="00DB613B" w:rsidRDefault="00924138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924138" w:rsidRPr="00DB613B" w14:paraId="257EBC1E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3C947AA0" w14:textId="30095F73" w:rsidR="00924138" w:rsidRPr="00DB613B" w:rsidRDefault="00F2175E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Bereidt het te gebruiken materieel</w:t>
            </w:r>
            <w:r w:rsidR="00110C0D">
              <w:rPr>
                <w:lang w:val="nl-NL"/>
              </w:rPr>
              <w:t xml:space="preserve"> en  producten eigen aan de activiteit voor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9724081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7311C00" w14:textId="0E61320C" w:rsidR="00924138" w:rsidRPr="00DB613B" w:rsidRDefault="0042237D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00756187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20BF79B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014391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4026B359" w14:textId="77777777" w:rsidR="00924138" w:rsidRPr="00DB613B" w:rsidRDefault="0092413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27BB4675" w14:textId="77777777" w:rsidR="00924138" w:rsidRPr="00DB613B" w:rsidRDefault="00924138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68ACA46" w14:textId="77777777" w:rsidR="00924138" w:rsidRPr="00DB613B" w:rsidRDefault="00924138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924138" w:rsidRPr="00DB613B" w14:paraId="4A9E9FE8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0A0398D4" w14:textId="6373BDE6" w:rsidR="00924138" w:rsidRPr="00DB613B" w:rsidRDefault="00924138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470AACE5" w14:textId="171ECC10" w:rsidR="00924138" w:rsidRPr="00DB613B" w:rsidRDefault="00924138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7F97A9A6" w14:textId="1660D766" w:rsidR="00924138" w:rsidRPr="00DB613B" w:rsidRDefault="00924138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78544B0C" w14:textId="729F917F" w:rsidR="00924138" w:rsidRPr="00DB613B" w:rsidRDefault="00924138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01467" w14:textId="77777777" w:rsidR="00924138" w:rsidRPr="00DB613B" w:rsidRDefault="00924138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DAB95CC" w14:textId="77777777" w:rsidR="00924138" w:rsidRPr="00DB613B" w:rsidRDefault="00924138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110C0D" w:rsidRPr="00DB613B" w14:paraId="796EA008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269573B" w14:textId="1E44B56C" w:rsidR="00110C0D" w:rsidRPr="00110C0D" w:rsidRDefault="00E45E57" w:rsidP="00110C0D">
            <w:pPr>
              <w:pStyle w:val="tabel"/>
              <w:rPr>
                <w:u w:val="single"/>
                <w:lang w:val="nl-NL"/>
              </w:rPr>
            </w:pPr>
            <w:r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Bereidt zich voor op de toe te passen technieken</w:t>
            </w:r>
          </w:p>
        </w:tc>
        <w:tc>
          <w:tcPr>
            <w:tcW w:w="1209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E444501" w14:textId="4BE437F0" w:rsidR="00110C0D" w:rsidRPr="00110C0D" w:rsidRDefault="00110C0D" w:rsidP="00110C0D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110C0D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C1817A5" w14:textId="0D42CEA7" w:rsidR="00110C0D" w:rsidRPr="00110C0D" w:rsidRDefault="00110C0D" w:rsidP="00110C0D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110C0D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34FFE71" w14:textId="56FE95B0" w:rsidR="00110C0D" w:rsidRPr="00110C0D" w:rsidRDefault="00110C0D" w:rsidP="00110C0D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110C0D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EE1054C" w14:textId="77777777" w:rsidR="00110C0D" w:rsidRPr="00DB613B" w:rsidRDefault="00110C0D" w:rsidP="00110C0D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995230E" w14:textId="77777777" w:rsidR="00110C0D" w:rsidRPr="00DB613B" w:rsidRDefault="00110C0D" w:rsidP="00110C0D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45443D4A" w14:textId="77777777" w:rsidTr="00FF41BB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23FE4BD8" w14:textId="5C8F3CB2" w:rsidR="00E45E57" w:rsidRPr="00DB613B" w:rsidRDefault="004373B9" w:rsidP="00E45E57">
            <w:pPr>
              <w:pStyle w:val="grotetekst"/>
              <w:rPr>
                <w:lang w:val="nl-NL"/>
              </w:rPr>
            </w:pPr>
            <w:r w:rsidRPr="004373B9">
              <w:rPr>
                <w:rFonts w:ascii="Eurostile" w:hAnsi="Eurostile"/>
                <w:color w:val="676C73" w:themeColor="text1"/>
                <w:sz w:val="20"/>
                <w:lang w:val="nl-NL"/>
              </w:rPr>
              <w:t>Informeert zich over de verwachtingen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2474059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6DB05789" w14:textId="6F06F99D" w:rsidR="00E45E57" w:rsidRPr="00E45E57" w:rsidRDefault="0042237D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5384193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211B1A35" w14:textId="061D7584" w:rsidR="00E45E57" w:rsidRPr="00E45E57" w:rsidRDefault="0042237D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098991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27C92B69" w14:textId="73BFAB96" w:rsidR="00E45E57" w:rsidRPr="00E45E57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B9331E9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8EE9E86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376E0AEB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65F02C14" w14:textId="6FD31AFC" w:rsidR="00E45E57" w:rsidRPr="00DB613B" w:rsidRDefault="004373B9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Luistert naar de wens en de eerdere ervaringen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84528216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9D7E032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6454039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9C0AB56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38124781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F7A05E3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740DB36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E26894C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1F233227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3A598D7" w14:textId="22BE4EA1" w:rsidR="00E45E57" w:rsidRPr="00DB613B" w:rsidRDefault="004373B9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Observeert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3623175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2E51DD0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374435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AB586C2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20649143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0FFA448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4A4E35E6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57686EE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1E98C12D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2447C5E8" w14:textId="27901262" w:rsidR="00E45E57" w:rsidRPr="00640D5C" w:rsidRDefault="00C210FF" w:rsidP="00E45E57">
            <w:pPr>
              <w:pStyle w:val="tabel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Gaat na of er allergieën zijn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0129838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080108C" w14:textId="77777777" w:rsidR="00E45E57" w:rsidRPr="00296AB0" w:rsidRDefault="00E45E57" w:rsidP="00E45E57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0438369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C07BEB2" w14:textId="77777777" w:rsidR="00E45E57" w:rsidRPr="00296AB0" w:rsidRDefault="00E45E57" w:rsidP="00E45E57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5339538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02BABF9" w14:textId="77777777" w:rsidR="00E45E57" w:rsidRPr="00296AB0" w:rsidRDefault="00E45E57" w:rsidP="00E45E57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36714C4B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388B51C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2C9031CE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5379231" w14:textId="5683BB05" w:rsidR="00E45E57" w:rsidRPr="00DB613B" w:rsidRDefault="00C210FF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Stelt de juiste haar- en hoofdhuiddiagnose en stelt de </w:t>
            </w:r>
            <w:r w:rsidR="007F0F86">
              <w:rPr>
                <w:lang w:val="nl-NL"/>
              </w:rPr>
              <w:t>kenmerken ervan vast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98037676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FF06082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8505322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3B3149F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3696425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82AF6D8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34CA990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F11E522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1E5C37B6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32D36741" w14:textId="12E6C443" w:rsidR="00E45E57" w:rsidRPr="00DB613B" w:rsidRDefault="002276EE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lastRenderedPageBreak/>
              <w:t>Bepaalt de te gebruiken technieken en producten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3079850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32D0406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209326627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1004B19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8405249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34DCDBC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ADA5BFE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608100B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1B6E42B9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52D2000E" w14:textId="7312FDC3" w:rsidR="00E45E57" w:rsidRPr="00DB613B" w:rsidRDefault="002276EE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Past gebruiksaanwijzingen van het materieel en de producten toe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8539941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5D59091A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8168794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3BBF197D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6169443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2D41B198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4C46DE3F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5C90268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1C4769FD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70027F1B" w14:textId="77777777" w:rsidR="00E45E57" w:rsidRPr="00DB613B" w:rsidRDefault="00E45E57" w:rsidP="00E45E57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AD32F16" w14:textId="77777777" w:rsidR="00E45E57" w:rsidRPr="00DB613B" w:rsidRDefault="00E45E57" w:rsidP="00E45E57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02C237A3" w14:textId="77777777" w:rsidR="00E45E57" w:rsidRPr="00DB613B" w:rsidRDefault="00E45E57" w:rsidP="00E45E57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6FDD171E" w14:textId="77777777" w:rsidR="00E45E57" w:rsidRPr="00DB613B" w:rsidRDefault="00E45E57" w:rsidP="00E45E57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CCEDE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F28D385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77E007FD" w14:textId="77777777" w:rsidTr="00B5308A">
        <w:trPr>
          <w:trHeight w:val="70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AB9CC20" w14:textId="36B38236" w:rsidR="00E45E57" w:rsidRPr="00280110" w:rsidRDefault="00312101" w:rsidP="00E45E57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Adviseert de klant</w:t>
            </w:r>
          </w:p>
        </w:tc>
        <w:tc>
          <w:tcPr>
            <w:tcW w:w="1209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4D8D0D3" w14:textId="77777777" w:rsidR="00E45E57" w:rsidRPr="00296AB0" w:rsidRDefault="00E45E57" w:rsidP="00E45E57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CD00964" w14:textId="77777777" w:rsidR="00E45E57" w:rsidRPr="00296AB0" w:rsidRDefault="00E45E57" w:rsidP="00E45E57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40519E4" w14:textId="77777777" w:rsidR="00E45E57" w:rsidRPr="00296AB0" w:rsidRDefault="00E45E57" w:rsidP="00E45E57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2BF347E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C4D987E" w14:textId="77777777" w:rsidR="00E45E57" w:rsidRPr="00DB613B" w:rsidRDefault="00E45E57" w:rsidP="00E45E57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431F5A6E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689F7C9A" w14:textId="4FA26FDD" w:rsidR="00E45E57" w:rsidRPr="00DB613B" w:rsidRDefault="008D7331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Volgt de evoluties/trends in het vakgebied op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203386888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97C1E59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48738663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9A52695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2407312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FC5EB56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6E2077A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845A6DE" w14:textId="73332FA7" w:rsidR="00E45E57" w:rsidRPr="00DB613B" w:rsidRDefault="00E45E57" w:rsidP="00E45E57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E45E57" w:rsidRPr="00DB613B" w14:paraId="27BCDC32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4DD0840" w14:textId="09BEBE1E" w:rsidR="00E45E57" w:rsidRPr="00DB613B" w:rsidRDefault="008D7331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Houdt rekening met de morfologie, de wensen en de noden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35387769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92545E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48878996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EBB812C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163314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A576BD2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6D03446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C724B3A" w14:textId="77777777" w:rsidR="00E45E57" w:rsidRPr="00DB613B" w:rsidRDefault="00E45E57" w:rsidP="00E45E57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E45E57" w:rsidRPr="00DB613B" w14:paraId="2F2C75C2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35821C4" w14:textId="2C15980B" w:rsidR="00E45E57" w:rsidRPr="00DB613B" w:rsidRDefault="00370B70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Raadt de juiste behandeling aan in overleg met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19727385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7140723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144717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1662A6A1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527540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19F2AF4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23FC2E2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32435B0" w14:textId="77777777" w:rsidR="00E45E57" w:rsidRPr="00DB613B" w:rsidRDefault="00E45E57" w:rsidP="00E45E57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E45E57" w:rsidRPr="00DB613B" w14:paraId="0FDF66E3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57AE5EA1" w14:textId="3A8238FB" w:rsidR="00E45E57" w:rsidRPr="00DB613B" w:rsidRDefault="00370B70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Doet een voorstel</w:t>
            </w:r>
            <w:r w:rsidR="008A0597">
              <w:rPr>
                <w:lang w:val="nl-NL"/>
              </w:rPr>
              <w:t xml:space="preserve"> (snit, stijl, lengte, vorm, kleur) en spreekt de prijs af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93047385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57712772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72637014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2B031BE7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4607003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31523E71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3B324081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1E16B55" w14:textId="77777777" w:rsidR="00E45E57" w:rsidRPr="00DB613B" w:rsidRDefault="00E45E57" w:rsidP="00E45E57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E45E57" w:rsidRPr="00DB613B" w14:paraId="6278DEB9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87ABF20" w14:textId="41429EC1" w:rsidR="00E45E57" w:rsidRPr="00DB613B" w:rsidRDefault="008A0597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Toont voorbeelden indien gewenst ( kapselboeken</w:t>
            </w:r>
            <w:r w:rsidR="007D3ED1">
              <w:rPr>
                <w:lang w:val="nl-NL"/>
              </w:rPr>
              <w:t>, kleurenkaart, media…)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07049624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gridSpan w:val="2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802EBFD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635981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5324400C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343615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0B9DEDB" w14:textId="77777777" w:rsidR="00E45E57" w:rsidRPr="00DB613B" w:rsidRDefault="00E45E57" w:rsidP="00E45E57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5A750DF" w14:textId="77777777" w:rsidR="00E45E57" w:rsidRPr="00DB613B" w:rsidRDefault="00E45E57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ED668A1" w14:textId="77777777" w:rsidR="00E45E57" w:rsidRPr="00DB613B" w:rsidRDefault="00E45E57" w:rsidP="00E45E57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8D7331" w:rsidRPr="002D798F" w14:paraId="0782845A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422BAAA5" w14:textId="567C5413" w:rsidR="008D7331" w:rsidRPr="00DB613B" w:rsidRDefault="007D3ED1" w:rsidP="00E45E57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Stelt in functie van de behandeling producten en </w:t>
            </w:r>
            <w:proofErr w:type="spellStart"/>
            <w:r>
              <w:rPr>
                <w:lang w:val="nl-NL"/>
              </w:rPr>
              <w:t>accesoires</w:t>
            </w:r>
            <w:proofErr w:type="spellEnd"/>
            <w:r>
              <w:rPr>
                <w:lang w:val="nl-NL"/>
              </w:rPr>
              <w:t xml:space="preserve"> voor, adviseert en verkoopt ze</w:t>
            </w:r>
          </w:p>
        </w:tc>
        <w:tc>
          <w:tcPr>
            <w:tcW w:w="1209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</w:tcPr>
          <w:p w14:paraId="203E63F2" w14:textId="77777777" w:rsidR="008D7331" w:rsidRDefault="008D7331" w:rsidP="00E45E57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</w:tcPr>
          <w:p w14:paraId="148CF2E3" w14:textId="77777777" w:rsidR="008D7331" w:rsidRDefault="008D7331" w:rsidP="00E45E57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</w:tcPr>
          <w:p w14:paraId="7E4EBC3D" w14:textId="77777777" w:rsidR="008D7331" w:rsidRDefault="008D7331" w:rsidP="00E45E57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2D985ED5" w14:textId="77777777" w:rsidR="008D7331" w:rsidRPr="00DB613B" w:rsidRDefault="008D7331" w:rsidP="00E45E57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97ACFCB" w14:textId="77777777" w:rsidR="008D7331" w:rsidRPr="00DB613B" w:rsidRDefault="008D7331" w:rsidP="00E45E57">
            <w:pPr>
              <w:spacing w:before="40" w:after="40" w:line="240" w:lineRule="auto"/>
              <w:rPr>
                <w:lang w:val="nl-NL"/>
              </w:rPr>
            </w:pPr>
          </w:p>
        </w:tc>
      </w:tr>
    </w:tbl>
    <w:p w14:paraId="5205512C" w14:textId="0D39C50D" w:rsidR="00924138" w:rsidRDefault="00924138" w:rsidP="00924138">
      <w:pPr>
        <w:tabs>
          <w:tab w:val="left" w:pos="1480"/>
        </w:tabs>
        <w:jc w:val="center"/>
        <w:rPr>
          <w:lang w:val="nl-NL"/>
        </w:rPr>
      </w:pPr>
    </w:p>
    <w:tbl>
      <w:tblPr>
        <w:tblStyle w:val="Tabelraster"/>
        <w:tblpPr w:leftFromText="141" w:rightFromText="141" w:vertAnchor="text" w:tblpY="1"/>
        <w:tblOverlap w:val="never"/>
        <w:tblW w:w="15272" w:type="dxa"/>
        <w:tblLayout w:type="fixed"/>
        <w:tblLook w:val="04A0" w:firstRow="1" w:lastRow="0" w:firstColumn="1" w:lastColumn="0" w:noHBand="0" w:noVBand="1"/>
      </w:tblPr>
      <w:tblGrid>
        <w:gridCol w:w="279"/>
        <w:gridCol w:w="7494"/>
        <w:gridCol w:w="1209"/>
        <w:gridCol w:w="1361"/>
        <w:gridCol w:w="1276"/>
        <w:gridCol w:w="283"/>
        <w:gridCol w:w="3370"/>
      </w:tblGrid>
      <w:tr w:rsidR="00D03AFC" w:rsidRPr="008E206D" w14:paraId="27A4EEF9" w14:textId="77777777" w:rsidTr="00B5308A">
        <w:trPr>
          <w:trHeight w:val="361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380B69E3" w14:textId="40E39927" w:rsidR="00D03AFC" w:rsidRPr="00334E57" w:rsidRDefault="00D03AFC" w:rsidP="00860353">
            <w:pPr>
              <w:pStyle w:val="grotetekst"/>
              <w:rPr>
                <w:sz w:val="24"/>
                <w:szCs w:val="24"/>
                <w:u w:val="single"/>
                <w:lang w:val="nl-NL"/>
              </w:rPr>
            </w:pPr>
            <w:r>
              <w:rPr>
                <w:sz w:val="24"/>
                <w:szCs w:val="24"/>
                <w:u w:val="single"/>
                <w:lang w:val="nl-NL"/>
              </w:rPr>
              <w:t xml:space="preserve">Toont het kapsel aan de klant 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28E9FD89" w14:textId="77777777" w:rsidR="00D03AFC" w:rsidRPr="00334E57" w:rsidRDefault="00D03AFC" w:rsidP="00860353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33B042F8" w14:textId="77777777" w:rsidR="00D03AFC" w:rsidRPr="00334E57" w:rsidRDefault="00D03AFC" w:rsidP="00860353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shd w:val="clear" w:color="auto" w:fill="auto"/>
            <w:vAlign w:val="center"/>
          </w:tcPr>
          <w:p w14:paraId="0C05E18A" w14:textId="77777777" w:rsidR="00D03AFC" w:rsidRPr="00334E57" w:rsidRDefault="00D03AFC" w:rsidP="00860353">
            <w:pPr>
              <w:pStyle w:val="grotetekst"/>
              <w:jc w:val="center"/>
              <w:rPr>
                <w:sz w:val="24"/>
                <w:szCs w:val="24"/>
                <w:lang w:val="nl-NL"/>
              </w:rPr>
            </w:pPr>
            <w:r w:rsidRPr="00334E57">
              <w:rPr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8AA1C82" w14:textId="77777777" w:rsidR="00D03AFC" w:rsidRPr="00DB613B" w:rsidRDefault="00D03AFC" w:rsidP="00860353">
            <w:pPr>
              <w:spacing w:before="40" w:after="40"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</w:tcPr>
          <w:p w14:paraId="11149BF8" w14:textId="77777777" w:rsidR="00D03AFC" w:rsidRPr="004C1B57" w:rsidRDefault="00D03AFC" w:rsidP="00860353">
            <w:pPr>
              <w:pStyle w:val="Teksttitelbalk"/>
              <w:jc w:val="center"/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</w:pPr>
            <w:r w:rsidRPr="004C1B57">
              <w:rPr>
                <w:rFonts w:ascii="Bradley Hand ITC" w:hAnsi="Bradley Hand ITC"/>
                <w:b/>
                <w:bCs/>
                <w:sz w:val="40"/>
                <w:szCs w:val="40"/>
                <w:u w:val="single"/>
                <w:lang w:val="fy-NL"/>
              </w:rPr>
              <w:t>Mijn Notities:</w:t>
            </w:r>
          </w:p>
          <w:p w14:paraId="5EB02C6B" w14:textId="77777777" w:rsidR="00D03AFC" w:rsidRPr="008E206D" w:rsidRDefault="00D03AFC" w:rsidP="00860353">
            <w:pPr>
              <w:pStyle w:val="genummerdetekstlicht"/>
              <w:numPr>
                <w:ilvl w:val="0"/>
                <w:numId w:val="0"/>
              </w:numPr>
              <w:ind w:left="280"/>
              <w:rPr>
                <w:lang w:val="fy-NL"/>
              </w:rPr>
            </w:pPr>
          </w:p>
        </w:tc>
      </w:tr>
      <w:tr w:rsidR="00D03AFC" w:rsidRPr="00DB613B" w14:paraId="29BBDF63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D7081B9" w14:textId="4D031FC9" w:rsidR="00D03AFC" w:rsidRPr="00DB613B" w:rsidRDefault="006F0EF3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Toont het kapsel met behulp van een hangspiegel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103715957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  <w:vAlign w:val="center"/>
              </w:tcPr>
              <w:p w14:paraId="602D8A0B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877919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E15C14E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2749425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33A5AA19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57B55F9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79E29F2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2FD4E25A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775B4D4" w14:textId="5A35BA0D" w:rsidR="00D03AFC" w:rsidRPr="00DB613B" w:rsidRDefault="006F0EF3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Informeert naar de tevredenheid van de klant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24841914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69A6F704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3691241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455F31AA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426542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0011F18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7612E1D6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D6ED457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04AF28BB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14FC5AE2" w14:textId="2AB92798" w:rsidR="00D03AFC" w:rsidRPr="00DB613B" w:rsidRDefault="006F0EF3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Werkt het kapsel bij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58942538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30374ED1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2944605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54D7830A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2973319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ACAEBAD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05C02BE9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8613807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76DE52AA" w14:textId="77777777" w:rsidTr="00B5308A">
        <w:trPr>
          <w:trHeight w:val="235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4EBA4CA6" w14:textId="77777777" w:rsidR="00D03AFC" w:rsidRPr="00DB613B" w:rsidRDefault="00D03AFC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5C1B576B" w14:textId="77777777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1FF578EB" w14:textId="77777777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72C8911" w14:textId="77777777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325C4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21CD32E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32A9BC0E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A16447C" w14:textId="46A4DAD1" w:rsidR="00D03AFC" w:rsidRPr="00110C0D" w:rsidRDefault="006F0EF3" w:rsidP="00860353">
            <w:pPr>
              <w:pStyle w:val="tabel"/>
              <w:rPr>
                <w:u w:val="single"/>
                <w:lang w:val="nl-NL"/>
              </w:rPr>
            </w:pPr>
            <w:r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Ruimt de werkpost op en maakt deze schoon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34E2548" w14:textId="77777777" w:rsidR="00D03AFC" w:rsidRPr="00110C0D" w:rsidRDefault="00D03AFC" w:rsidP="00860353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110C0D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77F92BFF" w14:textId="77777777" w:rsidR="00D03AFC" w:rsidRPr="00110C0D" w:rsidRDefault="00D03AFC" w:rsidP="00860353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110C0D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2D19C49B" w14:textId="77777777" w:rsidR="00D03AFC" w:rsidRPr="00110C0D" w:rsidRDefault="00D03AFC" w:rsidP="00860353">
            <w:pPr>
              <w:pStyle w:val="tabel"/>
              <w:jc w:val="center"/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</w:pPr>
            <w:r w:rsidRPr="00110C0D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0984899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D25EAB2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10EA7843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2" w:space="0" w:color="B7D0DA" w:themeColor="accent4" w:themeTint="66"/>
              <w:right w:val="single" w:sz="4" w:space="0" w:color="A0C3D9" w:themeColor="text2" w:themeTint="66"/>
            </w:tcBorders>
            <w:vAlign w:val="center"/>
          </w:tcPr>
          <w:p w14:paraId="34A035A3" w14:textId="68EE0777" w:rsidR="00D03AFC" w:rsidRPr="00DB613B" w:rsidRDefault="001F63F6" w:rsidP="00860353">
            <w:pPr>
              <w:pStyle w:val="grotetekst"/>
              <w:rPr>
                <w:lang w:val="nl-NL"/>
              </w:rPr>
            </w:pPr>
            <w:r w:rsidRPr="001F63F6">
              <w:rPr>
                <w:rFonts w:ascii="Eurostile" w:hAnsi="Eurostile"/>
                <w:color w:val="676C73" w:themeColor="text1"/>
                <w:sz w:val="20"/>
                <w:lang w:val="nl-NL"/>
              </w:rPr>
              <w:t>Houdt</w:t>
            </w:r>
            <w:r>
              <w:rPr>
                <w:rFonts w:ascii="Eurostile" w:hAnsi="Eurostile"/>
                <w:color w:val="676C73" w:themeColor="text1"/>
                <w:sz w:val="20"/>
                <w:lang w:val="nl-NL"/>
              </w:rPr>
              <w:t xml:space="preserve"> zich aan de richt</w:t>
            </w:r>
            <w:r w:rsidR="00021C6A">
              <w:rPr>
                <w:rFonts w:ascii="Eurostile" w:hAnsi="Eurostile"/>
                <w:color w:val="676C73" w:themeColor="text1"/>
                <w:sz w:val="20"/>
                <w:lang w:val="nl-NL"/>
              </w:rPr>
              <w:t>lijnen voor hygiëne, veiligheid en ergonomie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80559173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01366BCF" w14:textId="77777777" w:rsidR="00D03AFC" w:rsidRPr="00E45E57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19291381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1FD2A384" w14:textId="77777777" w:rsidR="00D03AFC" w:rsidRPr="00E45E57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087548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2" w:space="0" w:color="B7D0DA" w:themeColor="accent4" w:themeTint="66"/>
                  <w:right w:val="single" w:sz="4" w:space="0" w:color="A0C3D9" w:themeColor="text2" w:themeTint="66"/>
                </w:tcBorders>
              </w:tcPr>
              <w:p w14:paraId="6ED7C516" w14:textId="77777777" w:rsidR="00D03AFC" w:rsidRPr="00E45E57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6B0C2EE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26331647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2A91EA28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E146D59" w14:textId="5E0507AE" w:rsidR="00D03AFC" w:rsidRPr="00DB613B" w:rsidRDefault="00021C6A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Ruimt de gebruikte werkpost op na elke behandeling en reinigt deze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19680299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0B39BFD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0091433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45741CA4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7120488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27B905B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295D9F31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7B0F41E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5138B6FB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3AD0D068" w14:textId="28903735" w:rsidR="00D03AFC" w:rsidRPr="00DB613B" w:rsidRDefault="00021C6A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Reinigt het gebruikte materieel en ontsmet het indien nodig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3738971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7D7F161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55304878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2542102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72294742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60830C7C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1E82EB2F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F852066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08834E4B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07D0916E" w14:textId="195EE48C" w:rsidR="00D03AFC" w:rsidRPr="00640D5C" w:rsidRDefault="00021C6A" w:rsidP="00860353">
            <w:pPr>
              <w:pStyle w:val="tabel"/>
              <w:rPr>
                <w:szCs w:val="20"/>
                <w:lang w:val="nl-NL"/>
              </w:rPr>
            </w:pPr>
            <w:r>
              <w:rPr>
                <w:szCs w:val="20"/>
                <w:lang w:val="nl-NL"/>
              </w:rPr>
              <w:t>Sorteert afval volgens</w:t>
            </w:r>
            <w:r w:rsidR="004A426B">
              <w:rPr>
                <w:szCs w:val="20"/>
                <w:lang w:val="nl-NL"/>
              </w:rPr>
              <w:t xml:space="preserve"> de richtlijnen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8016900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6767DF0F" w14:textId="77777777" w:rsidR="00D03AFC" w:rsidRPr="00296AB0" w:rsidRDefault="00D03AFC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33009936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16E521D6" w14:textId="77777777" w:rsidR="00D03AFC" w:rsidRPr="00296AB0" w:rsidRDefault="00D03AFC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2950617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6F4FCAFB" w14:textId="77777777" w:rsidR="00D03AFC" w:rsidRPr="00296AB0" w:rsidRDefault="00D03AFC" w:rsidP="00860353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632B00E2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3CDC821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6FEFD8E4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3C37EDFE" w14:textId="77777777" w:rsidR="00D03AFC" w:rsidRPr="00DB613B" w:rsidRDefault="00D03AFC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48B1F493" w14:textId="77777777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6E009A4B" w14:textId="77777777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single" w:sz="12" w:space="0" w:color="3D6576" w:themeColor="accent4" w:themeShade="BF"/>
              <w:right w:val="nil"/>
            </w:tcBorders>
          </w:tcPr>
          <w:p w14:paraId="282C28DB" w14:textId="77777777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82BE8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3D292EA9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534A1DF0" w14:textId="77777777" w:rsidTr="00B5308A">
        <w:trPr>
          <w:trHeight w:val="70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F609850" w14:textId="1E99EE58" w:rsidR="00D03AFC" w:rsidRPr="00280110" w:rsidRDefault="003F476D" w:rsidP="00860353">
            <w:pPr>
              <w:pStyle w:val="tabel"/>
              <w:rPr>
                <w:sz w:val="24"/>
                <w:szCs w:val="24"/>
                <w:u w:val="single"/>
                <w:lang w:val="nl-NL"/>
              </w:rPr>
            </w:pPr>
            <w:r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Neemt deel aan de organisatie van het kapsalon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7C02E13" w14:textId="77777777" w:rsidR="00D03AFC" w:rsidRPr="00296AB0" w:rsidRDefault="00D03AFC" w:rsidP="00860353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2B44FCA" w14:textId="77777777" w:rsidR="00D03AFC" w:rsidRPr="00296AB0" w:rsidRDefault="00D03AFC" w:rsidP="00860353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1A65DDC3" w14:textId="77777777" w:rsidR="00D03AFC" w:rsidRPr="00296AB0" w:rsidRDefault="00D03AFC" w:rsidP="00860353">
            <w:pPr>
              <w:pStyle w:val="tabel"/>
              <w:jc w:val="center"/>
              <w:rPr>
                <w:rFonts w:ascii="MS Gothic" w:eastAsia="MS Gothic" w:hAnsi="MS Gothic"/>
                <w:sz w:val="24"/>
                <w:szCs w:val="24"/>
                <w:lang w:val="nl-NL"/>
              </w:rPr>
            </w:pPr>
            <w:r w:rsidRPr="00296AB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0F95276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7DD63CB" w14:textId="77777777" w:rsidR="00D03AFC" w:rsidRPr="00DB613B" w:rsidRDefault="00D03AFC" w:rsidP="00860353">
            <w:pPr>
              <w:spacing w:before="40" w:after="4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7FFA7A5C" w14:textId="77777777" w:rsidTr="00860353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5D6B6D0F" w14:textId="5C01C7EA" w:rsidR="00D03AFC" w:rsidRPr="00DB613B" w:rsidRDefault="003F476D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 xml:space="preserve">Houdt zich aan </w:t>
            </w:r>
            <w:r w:rsidR="00F90F14">
              <w:rPr>
                <w:lang w:val="nl-NL"/>
              </w:rPr>
              <w:t>de geldende regels van het kapsalon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207123199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7D43AF5D" w14:textId="38508E87" w:rsidR="00D03AFC" w:rsidRPr="00DB613B" w:rsidRDefault="00C802B8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544595515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8AB779A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779109898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5180950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162A2F03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6B5A3D9C" w14:textId="77777777" w:rsidR="00D03AFC" w:rsidRPr="00DB613B" w:rsidRDefault="00D03AFC" w:rsidP="00860353">
            <w:pPr>
              <w:spacing w:before="0" w:after="80" w:line="240" w:lineRule="auto"/>
              <w:rPr>
                <w:color w:val="FFFFFF" w:themeColor="background1"/>
                <w:lang w:val="nl-NL"/>
              </w:rPr>
            </w:pPr>
          </w:p>
        </w:tc>
      </w:tr>
      <w:tr w:rsidR="00D03AFC" w:rsidRPr="00DB613B" w14:paraId="10C30C9C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4" w:space="0" w:color="A0C3D9" w:themeColor="text2" w:themeTint="66"/>
              <w:right w:val="single" w:sz="4" w:space="0" w:color="A0C3D9" w:themeColor="text2" w:themeTint="66"/>
            </w:tcBorders>
            <w:vAlign w:val="center"/>
          </w:tcPr>
          <w:p w14:paraId="473522D1" w14:textId="78CB117D" w:rsidR="00D03AFC" w:rsidRPr="00DB613B" w:rsidRDefault="00F90F14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Voert opdrachten uit volgens de werking van het kapsalon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208008840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5C858E74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99623571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0AB6F2E0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40766499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4" w:space="0" w:color="A0C3D9" w:themeColor="text2" w:themeTint="66"/>
                  <w:right w:val="single" w:sz="4" w:space="0" w:color="A0C3D9" w:themeColor="text2" w:themeTint="66"/>
                </w:tcBorders>
              </w:tcPr>
              <w:p w14:paraId="27904315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646A4FF3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D89F684" w14:textId="77777777" w:rsidR="00D03AFC" w:rsidRPr="00DB613B" w:rsidRDefault="00D03AFC" w:rsidP="00860353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D03AFC" w:rsidRPr="00DB613B" w14:paraId="7623A01C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4" w:space="0" w:color="A0C3D9" w:themeColor="text2" w:themeTint="66"/>
              <w:left w:val="single" w:sz="4" w:space="0" w:color="A0C3D9" w:themeColor="text2" w:themeTint="66"/>
              <w:bottom w:val="single" w:sz="12" w:space="0" w:color="3D6576" w:themeColor="accent4" w:themeShade="BF"/>
              <w:right w:val="single" w:sz="4" w:space="0" w:color="A0C3D9" w:themeColor="text2" w:themeTint="66"/>
            </w:tcBorders>
            <w:vAlign w:val="center"/>
          </w:tcPr>
          <w:p w14:paraId="25C76A4E" w14:textId="6041052C" w:rsidR="00D03AFC" w:rsidRPr="00DB613B" w:rsidRDefault="00F90F14" w:rsidP="00860353">
            <w:pPr>
              <w:pStyle w:val="tabel"/>
              <w:rPr>
                <w:lang w:val="nl-NL"/>
              </w:rPr>
            </w:pPr>
            <w:r>
              <w:rPr>
                <w:lang w:val="nl-NL"/>
              </w:rPr>
              <w:t>Werkt samen in team</w:t>
            </w:r>
          </w:p>
        </w:tc>
        <w:sdt>
          <w:sdtPr>
            <w:rPr>
              <w:rFonts w:ascii="MS Gothic" w:eastAsia="MS Gothic" w:hAnsi="MS Gothic"/>
              <w:lang w:val="nl-NL"/>
            </w:rPr>
            <w:id w:val="-689382307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6E45FD90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2018914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0E1D653E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684332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4" w:space="0" w:color="A0C3D9" w:themeColor="text2" w:themeTint="66"/>
                  <w:left w:val="single" w:sz="4" w:space="0" w:color="A0C3D9" w:themeColor="text2" w:themeTint="66"/>
                  <w:bottom w:val="single" w:sz="12" w:space="0" w:color="3D6576" w:themeColor="accent4" w:themeShade="BF"/>
                  <w:right w:val="single" w:sz="4" w:space="0" w:color="A0C3D9" w:themeColor="text2" w:themeTint="66"/>
                </w:tcBorders>
              </w:tcPr>
              <w:p w14:paraId="18C1AC9B" w14:textId="77777777" w:rsidR="00D03AFC" w:rsidRPr="00DB613B" w:rsidRDefault="00D03AFC" w:rsidP="00860353">
                <w:pPr>
                  <w:pStyle w:val="tabel"/>
                  <w:jc w:val="center"/>
                  <w:rPr>
                    <w:rFonts w:ascii="MS Gothic" w:eastAsia="MS Gothic" w:hAnsi="MS Gothic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4" w:space="0" w:color="A0C3D9" w:themeColor="text2" w:themeTint="66"/>
              <w:bottom w:val="nil"/>
              <w:right w:val="nil"/>
            </w:tcBorders>
            <w:vAlign w:val="center"/>
          </w:tcPr>
          <w:p w14:paraId="590768CF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0C4CB760" w14:textId="77777777" w:rsidR="00D03AFC" w:rsidRPr="00DB613B" w:rsidRDefault="00D03AFC" w:rsidP="00860353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D03AFC" w:rsidRPr="00DB613B" w14:paraId="15729E71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  <w:vAlign w:val="center"/>
          </w:tcPr>
          <w:p w14:paraId="4FC241E4" w14:textId="48EE4CA9" w:rsidR="00D03AFC" w:rsidRPr="00DB613B" w:rsidRDefault="00D03AFC" w:rsidP="00860353">
            <w:pPr>
              <w:pStyle w:val="tabel"/>
              <w:rPr>
                <w:lang w:val="nl-NL"/>
              </w:rPr>
            </w:pP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6A669B12" w14:textId="46856804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7D57FA2C" w14:textId="10259873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nil"/>
              <w:bottom w:val="nil"/>
              <w:right w:val="nil"/>
            </w:tcBorders>
          </w:tcPr>
          <w:p w14:paraId="332554C2" w14:textId="1952912F" w:rsidR="00D03AFC" w:rsidRPr="00DB613B" w:rsidRDefault="00D03AFC" w:rsidP="00860353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16A2C" w14:textId="77777777" w:rsidR="00D03AFC" w:rsidRPr="00DB613B" w:rsidRDefault="00D03AFC" w:rsidP="00860353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14C2EFB5" w14:textId="77777777" w:rsidR="00D03AFC" w:rsidRPr="00DB613B" w:rsidRDefault="00D03AFC" w:rsidP="00860353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85750B" w:rsidRPr="00DB613B" w14:paraId="0FCB8510" w14:textId="77777777" w:rsidTr="00B5308A">
        <w:trPr>
          <w:trHeight w:val="382"/>
        </w:trPr>
        <w:tc>
          <w:tcPr>
            <w:tcW w:w="279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5CFD4F76" w14:textId="06B2E468" w:rsidR="0085750B" w:rsidRPr="00DB613B" w:rsidRDefault="0085750B" w:rsidP="0085750B">
            <w:pPr>
              <w:pStyle w:val="tabel"/>
              <w:rPr>
                <w:lang w:val="nl-NL"/>
              </w:rPr>
            </w:pPr>
          </w:p>
        </w:tc>
        <w:tc>
          <w:tcPr>
            <w:tcW w:w="7494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shd w:val="clear" w:color="auto" w:fill="B99C1C" w:themeFill="accent5" w:themeFillShade="80"/>
            <w:vAlign w:val="center"/>
          </w:tcPr>
          <w:p w14:paraId="6935048E" w14:textId="17F12B0C" w:rsidR="0085750B" w:rsidRPr="00DB613B" w:rsidRDefault="0085750B" w:rsidP="0085750B">
            <w:pPr>
              <w:pStyle w:val="tabel"/>
              <w:rPr>
                <w:lang w:val="nl-NL"/>
              </w:rPr>
            </w:pPr>
            <w:r w:rsidRPr="003E7EF4">
              <w:rPr>
                <w:rFonts w:ascii="Impact" w:hAnsi="Impact"/>
                <w:color w:val="auto"/>
                <w:sz w:val="32"/>
                <w:lang w:val="nl-NL"/>
              </w:rPr>
              <w:t>Varia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31FC9B92" w14:textId="1C568E89" w:rsidR="0085750B" w:rsidRPr="00DB613B" w:rsidRDefault="0085750B" w:rsidP="008575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42E8FDAA" w14:textId="3FA6E4CD" w:rsidR="0085750B" w:rsidRPr="00DB613B" w:rsidRDefault="0085750B" w:rsidP="008575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3D6576" w:themeColor="accent4" w:themeShade="BF"/>
              <w:right w:val="nil"/>
            </w:tcBorders>
            <w:vAlign w:val="center"/>
          </w:tcPr>
          <w:p w14:paraId="7F58437D" w14:textId="00A46DCF" w:rsidR="0085750B" w:rsidRPr="00DB613B" w:rsidRDefault="0085750B" w:rsidP="008575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1FF5A" w14:textId="77777777" w:rsidR="0085750B" w:rsidRPr="00DB613B" w:rsidRDefault="0085750B" w:rsidP="008575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B4E2418" w14:textId="77777777" w:rsidR="0085750B" w:rsidRPr="00DB613B" w:rsidRDefault="0085750B" w:rsidP="0085750B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85750B" w:rsidRPr="00DB613B" w14:paraId="4796BCD8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DBC7036" w14:textId="3F154FCD" w:rsidR="0085750B" w:rsidRPr="00DB613B" w:rsidRDefault="0085750B" w:rsidP="0085750B">
            <w:pPr>
              <w:pStyle w:val="tabel"/>
              <w:rPr>
                <w:lang w:val="nl-NL"/>
              </w:rPr>
            </w:pPr>
            <w:r w:rsidRPr="000803B3"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  <w:t>Diverse taken, vaardigheden…</w:t>
            </w:r>
          </w:p>
        </w:tc>
        <w:tc>
          <w:tcPr>
            <w:tcW w:w="1209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11298057" w14:textId="2FA34EC1" w:rsidR="0085750B" w:rsidRDefault="0085750B" w:rsidP="008575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Nieuw</w:t>
            </w:r>
          </w:p>
        </w:tc>
        <w:tc>
          <w:tcPr>
            <w:tcW w:w="1361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02D5058" w14:textId="27111AE8" w:rsidR="0085750B" w:rsidRDefault="0085750B" w:rsidP="008575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Gezien</w:t>
            </w:r>
          </w:p>
        </w:tc>
        <w:tc>
          <w:tcPr>
            <w:tcW w:w="1276" w:type="dxa"/>
            <w:tcBorders>
              <w:top w:val="single" w:sz="12" w:space="0" w:color="3D6576" w:themeColor="accent4" w:themeShade="BF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656FDF10" w14:textId="5641F31F" w:rsidR="0085750B" w:rsidRDefault="0085750B" w:rsidP="0085750B">
            <w:pPr>
              <w:pStyle w:val="tabel"/>
              <w:jc w:val="center"/>
              <w:rPr>
                <w:rFonts w:ascii="MS Gothic" w:eastAsia="MS Gothic" w:hAnsi="MS Gothic"/>
                <w:lang w:val="nl-NL"/>
              </w:rPr>
            </w:pPr>
            <w:r w:rsidRPr="002F7CE0">
              <w:rPr>
                <w:rFonts w:ascii="Impact" w:hAnsi="Impact"/>
                <w:color w:val="336380" w:themeColor="text2"/>
                <w:sz w:val="24"/>
                <w:szCs w:val="24"/>
                <w:lang w:val="nl-NL"/>
              </w:rPr>
              <w:t>Bereikt</w:t>
            </w:r>
          </w:p>
        </w:tc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0FCD5144" w14:textId="77777777" w:rsidR="0085750B" w:rsidRPr="00DB613B" w:rsidRDefault="0085750B" w:rsidP="0085750B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52B36782" w14:textId="77777777" w:rsidR="0085750B" w:rsidRPr="00DB613B" w:rsidRDefault="0085750B" w:rsidP="0085750B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C802B8" w:rsidRPr="00DB613B" w14:paraId="21CD69FA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3921065" w14:textId="77777777" w:rsidR="00C802B8" w:rsidRPr="000803B3" w:rsidRDefault="00C802B8" w:rsidP="00C802B8">
            <w:pPr>
              <w:pStyle w:val="tabel"/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1037394204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158BB3A8" w14:textId="7C4BC6EF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>
                  <w:rPr>
                    <w:rFonts w:ascii="MS Gothic" w:eastAsia="MS Gothic" w:hAnsi="MS Gothic" w:hint="eastAsia"/>
                    <w:lang w:val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905143960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B77FA04" w14:textId="1D7CEADF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97859237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4BF37F5" w14:textId="5C4B3C0F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26D276F1" w14:textId="77777777" w:rsidR="00C802B8" w:rsidRPr="00DB613B" w:rsidRDefault="00C802B8" w:rsidP="00C802B8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7329B338" w14:textId="77777777" w:rsidR="00C802B8" w:rsidRPr="00DB613B" w:rsidRDefault="00C802B8" w:rsidP="00C802B8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C802B8" w:rsidRPr="00DB613B" w14:paraId="4308AF27" w14:textId="77777777" w:rsidTr="00486667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2" w:space="0" w:color="B7D0DA" w:themeColor="accent4" w:themeTint="66"/>
              <w:right w:val="single" w:sz="2" w:space="0" w:color="B7D0DA" w:themeColor="accent4" w:themeTint="66"/>
            </w:tcBorders>
            <w:vAlign w:val="center"/>
          </w:tcPr>
          <w:p w14:paraId="0726D505" w14:textId="77777777" w:rsidR="00C802B8" w:rsidRPr="000803B3" w:rsidRDefault="00C802B8" w:rsidP="00C802B8">
            <w:pPr>
              <w:pStyle w:val="tabel"/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51819309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77C6DEEE" w14:textId="4D4BFD7D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113097412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2363408E" w14:textId="77488FC8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336298296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2" w:space="0" w:color="B7D0DA" w:themeColor="accent4" w:themeTint="66"/>
                  <w:right w:val="single" w:sz="2" w:space="0" w:color="B7D0DA" w:themeColor="accent4" w:themeTint="66"/>
                </w:tcBorders>
              </w:tcPr>
              <w:p w14:paraId="31B0573C" w14:textId="35C0D0A9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550F75DB" w14:textId="77777777" w:rsidR="00C802B8" w:rsidRPr="00DB613B" w:rsidRDefault="00C802B8" w:rsidP="00C802B8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D294353" w14:textId="77777777" w:rsidR="00C802B8" w:rsidRPr="00DB613B" w:rsidRDefault="00C802B8" w:rsidP="00C802B8">
            <w:pPr>
              <w:spacing w:before="40" w:after="40" w:line="240" w:lineRule="auto"/>
              <w:rPr>
                <w:lang w:val="nl-NL"/>
              </w:rPr>
            </w:pPr>
          </w:p>
        </w:tc>
      </w:tr>
      <w:tr w:rsidR="00C802B8" w:rsidRPr="00DB613B" w14:paraId="43C38449" w14:textId="77777777" w:rsidTr="00B5308A">
        <w:trPr>
          <w:trHeight w:val="382"/>
        </w:trPr>
        <w:tc>
          <w:tcPr>
            <w:tcW w:w="7773" w:type="dxa"/>
            <w:gridSpan w:val="2"/>
            <w:tcBorders>
              <w:top w:val="single" w:sz="2" w:space="0" w:color="B7D0DA" w:themeColor="accent4" w:themeTint="66"/>
              <w:left w:val="single" w:sz="2" w:space="0" w:color="B7D0DA" w:themeColor="accent4" w:themeTint="66"/>
              <w:bottom w:val="single" w:sz="12" w:space="0" w:color="3D6576" w:themeColor="accent4" w:themeShade="BF"/>
              <w:right w:val="single" w:sz="2" w:space="0" w:color="B7D0DA" w:themeColor="accent4" w:themeTint="66"/>
            </w:tcBorders>
            <w:vAlign w:val="center"/>
          </w:tcPr>
          <w:p w14:paraId="1AE66EB6" w14:textId="77777777" w:rsidR="00C802B8" w:rsidRPr="000803B3" w:rsidRDefault="00C802B8" w:rsidP="00C802B8">
            <w:pPr>
              <w:pStyle w:val="tabel"/>
              <w:rPr>
                <w:rFonts w:ascii="Impact" w:hAnsi="Impact"/>
                <w:color w:val="336380" w:themeColor="text2"/>
                <w:sz w:val="24"/>
                <w:szCs w:val="24"/>
                <w:u w:val="single"/>
                <w:lang w:val="nl-NL"/>
              </w:rPr>
            </w:pPr>
          </w:p>
        </w:tc>
        <w:sdt>
          <w:sdtPr>
            <w:rPr>
              <w:rFonts w:ascii="MS Gothic" w:eastAsia="MS Gothic" w:hAnsi="MS Gothic"/>
              <w:lang w:val="nl-NL"/>
            </w:rPr>
            <w:id w:val="-791975539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09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1531FBF6" w14:textId="4111B78A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-1605565663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61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399BB68D" w14:textId="5FBB024C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sdt>
          <w:sdtPr>
            <w:rPr>
              <w:rFonts w:ascii="MS Gothic" w:eastAsia="MS Gothic" w:hAnsi="MS Gothic"/>
              <w:lang w:val="nl-NL"/>
            </w:rPr>
            <w:id w:val="1368489201"/>
            <w15:appearance w15:val="hidden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276" w:type="dxa"/>
                <w:tcBorders>
                  <w:top w:val="single" w:sz="2" w:space="0" w:color="B7D0DA" w:themeColor="accent4" w:themeTint="66"/>
                  <w:left w:val="single" w:sz="2" w:space="0" w:color="B7D0DA" w:themeColor="accent4" w:themeTint="66"/>
                  <w:bottom w:val="single" w:sz="12" w:space="0" w:color="3D6576" w:themeColor="accent4" w:themeShade="BF"/>
                  <w:right w:val="single" w:sz="2" w:space="0" w:color="B7D0DA" w:themeColor="accent4" w:themeTint="66"/>
                </w:tcBorders>
              </w:tcPr>
              <w:p w14:paraId="25B7232E" w14:textId="2453FD4B" w:rsidR="00C802B8" w:rsidRPr="002F7CE0" w:rsidRDefault="00C802B8" w:rsidP="00C802B8">
                <w:pPr>
                  <w:pStyle w:val="tabel"/>
                  <w:jc w:val="center"/>
                  <w:rPr>
                    <w:rFonts w:ascii="Impact" w:hAnsi="Impact"/>
                    <w:color w:val="336380" w:themeColor="text2"/>
                    <w:sz w:val="24"/>
                    <w:szCs w:val="24"/>
                    <w:lang w:val="nl-NL"/>
                  </w:rPr>
                </w:pPr>
                <w:r w:rsidRPr="00DB613B">
                  <w:rPr>
                    <w:rFonts w:ascii="MS Gothic" w:eastAsia="MS Gothic" w:hAnsi="MS Gothic" w:cs="MS Gothic"/>
                    <w:lang w:val="nl-NL" w:bidi="nl-NL"/>
                  </w:rPr>
                  <w:t>☐</w:t>
                </w:r>
              </w:p>
            </w:tc>
          </w:sdtContent>
        </w:sdt>
        <w:tc>
          <w:tcPr>
            <w:tcW w:w="283" w:type="dxa"/>
            <w:tcBorders>
              <w:top w:val="nil"/>
              <w:left w:val="single" w:sz="2" w:space="0" w:color="B7D0DA" w:themeColor="accent4" w:themeTint="66"/>
              <w:bottom w:val="nil"/>
              <w:right w:val="nil"/>
            </w:tcBorders>
            <w:vAlign w:val="center"/>
          </w:tcPr>
          <w:p w14:paraId="7DCD5B06" w14:textId="77777777" w:rsidR="00C802B8" w:rsidRPr="00DB613B" w:rsidRDefault="00C802B8" w:rsidP="00C802B8">
            <w:pPr>
              <w:spacing w:line="240" w:lineRule="auto"/>
              <w:rPr>
                <w:lang w:val="nl-NL"/>
              </w:rPr>
            </w:pPr>
          </w:p>
        </w:tc>
        <w:tc>
          <w:tcPr>
            <w:tcW w:w="3370" w:type="dxa"/>
            <w:tcBorders>
              <w:top w:val="nil"/>
              <w:left w:val="nil"/>
              <w:bottom w:val="nil"/>
              <w:right w:val="nil"/>
            </w:tcBorders>
            <w:shd w:val="clear" w:color="auto" w:fill="E5CC5A" w:themeFill="accent5" w:themeFillShade="BF"/>
            <w:vAlign w:val="center"/>
          </w:tcPr>
          <w:p w14:paraId="4A29E1AD" w14:textId="77777777" w:rsidR="00C802B8" w:rsidRPr="00DB613B" w:rsidRDefault="00C802B8" w:rsidP="00C802B8">
            <w:pPr>
              <w:spacing w:before="40" w:after="40" w:line="240" w:lineRule="auto"/>
              <w:rPr>
                <w:lang w:val="nl-NL"/>
              </w:rPr>
            </w:pPr>
          </w:p>
        </w:tc>
      </w:tr>
    </w:tbl>
    <w:p w14:paraId="7C4930FA" w14:textId="77777777" w:rsidR="00D03AFC" w:rsidRPr="00FB1519" w:rsidRDefault="00D03AFC" w:rsidP="00924138">
      <w:pPr>
        <w:tabs>
          <w:tab w:val="left" w:pos="1480"/>
        </w:tabs>
        <w:jc w:val="center"/>
        <w:rPr>
          <w:lang w:val="nl-NL"/>
        </w:rPr>
      </w:pPr>
    </w:p>
    <w:p w14:paraId="161B2746" w14:textId="77777777" w:rsidR="00924138" w:rsidRPr="0058455C" w:rsidRDefault="00924138" w:rsidP="00E87162">
      <w:pPr>
        <w:tabs>
          <w:tab w:val="left" w:pos="8130"/>
        </w:tabs>
        <w:rPr>
          <w:rFonts w:ascii="Impact" w:hAnsi="Impact"/>
          <w:color w:val="336380" w:themeColor="text2"/>
          <w:sz w:val="22"/>
          <w:lang w:val="nl-BE"/>
        </w:rPr>
      </w:pPr>
    </w:p>
    <w:sectPr w:rsidR="00924138" w:rsidRPr="0058455C" w:rsidSect="0001222E">
      <w:headerReference w:type="default" r:id="rId12"/>
      <w:pgSz w:w="16838" w:h="11906" w:orient="landscape" w:code="9"/>
      <w:pgMar w:top="567" w:right="907" w:bottom="567" w:left="907" w:header="357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BC25D9" w14:textId="77777777" w:rsidR="004471BF" w:rsidRDefault="004471BF" w:rsidP="00C72A58">
      <w:pPr>
        <w:spacing w:after="0" w:line="240" w:lineRule="auto"/>
      </w:pPr>
      <w:r>
        <w:separator/>
      </w:r>
    </w:p>
  </w:endnote>
  <w:endnote w:type="continuationSeparator" w:id="0">
    <w:p w14:paraId="0F4683A9" w14:textId="77777777" w:rsidR="004471BF" w:rsidRDefault="004471BF" w:rsidP="00C72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urostile">
    <w:altName w:val="Arial"/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0474F" w14:textId="77777777" w:rsidR="004471BF" w:rsidRDefault="004471BF" w:rsidP="00C72A58">
      <w:pPr>
        <w:spacing w:after="0" w:line="240" w:lineRule="auto"/>
      </w:pPr>
      <w:r>
        <w:separator/>
      </w:r>
    </w:p>
  </w:footnote>
  <w:footnote w:type="continuationSeparator" w:id="0">
    <w:p w14:paraId="4D9B8D11" w14:textId="77777777" w:rsidR="004471BF" w:rsidRDefault="004471BF" w:rsidP="00C72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EDCF" w14:textId="43026387" w:rsidR="00D7759F" w:rsidRPr="00D7759F" w:rsidRDefault="00AA3CEB" w:rsidP="004A535C">
    <w:pPr>
      <w:pStyle w:val="Titel"/>
      <w:spacing w:before="120" w:after="280"/>
      <w:ind w:left="510"/>
      <w:rPr>
        <w:lang w:val="nl-NL"/>
      </w:rPr>
    </w:pPr>
    <w:r w:rsidRPr="00DB613B">
      <w:rPr>
        <w:lang w:val="nl-NL" w:bidi="nl-NL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51D9B068" wp14:editId="2C0D4B7B">
              <wp:simplePos x="0" y="0"/>
              <wp:positionH relativeFrom="page">
                <wp:align>left</wp:align>
              </wp:positionH>
              <wp:positionV relativeFrom="margin">
                <wp:posOffset>-1283335</wp:posOffset>
              </wp:positionV>
              <wp:extent cx="10801350" cy="1143000"/>
              <wp:effectExtent l="0" t="19050" r="0" b="38100"/>
              <wp:wrapNone/>
              <wp:docPr id="42" name="Groep 7" descr="Decoratieve kopachtergrond met pijl" title="Achtergrond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01350" cy="1143000"/>
                        <a:chOff x="-187" y="547"/>
                        <a:chExt cx="16260" cy="1800"/>
                      </a:xfrm>
                      <a:solidFill>
                        <a:schemeClr val="accent5">
                          <a:lumMod val="90000"/>
                        </a:schemeClr>
                      </a:solidFill>
                    </wpg:grpSpPr>
                    <wps:wsp>
                      <wps:cNvPr id="43" name="Rechthoek 2"/>
                      <wps:cNvSpPr>
                        <a:spLocks noChangeArrowheads="1"/>
                      </wps:cNvSpPr>
                      <wps:spPr bwMode="auto">
                        <a:xfrm>
                          <a:off x="-187" y="727"/>
                          <a:ext cx="16260" cy="144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44" name="AutoVorm 4"/>
                      <wps:cNvSpPr>
                        <a:spLocks noChangeArrowheads="1"/>
                      </wps:cNvSpPr>
                      <wps:spPr bwMode="auto">
                        <a:xfrm>
                          <a:off x="533" y="547"/>
                          <a:ext cx="5380" cy="1800"/>
                        </a:xfrm>
                        <a:prstGeom prst="chevron">
                          <a:avLst>
                            <a:gd name="adj" fmla="val 35839"/>
                          </a:avLst>
                        </a:prstGeom>
                        <a:grpFill/>
                        <a:ln w="508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ABEB18" id="Groep 7" o:spid="_x0000_s1026" alt="Titel: Achtergrond  - Beschrijving: Decoratieve kopachtergrond met pijl" style="position:absolute;margin-left:0;margin-top:-101.05pt;width:850.5pt;height:90pt;z-index:-251657216;mso-position-horizontal:left;mso-position-horizontal-relative:page;mso-position-vertical-relative:margin" coordorigin="-187,547" coordsize="1626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">
              <v:rect id="Rechthoek 2" o:spid="_x0000_s1027" style="position:absolute;left:-187;top:727;width:1626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" filled="f" stroked="f" strokecolor="#4a7ebb" strokeweight="1.5pt">
                <v:shadow opacity="22938f" offset="0"/>
                <v:textbox inset=",7.2pt,,7.2pt"/>
              </v:re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Vorm 4" o:spid="_x0000_s1028" type="#_x0000_t55" style="position:absolute;left:533;top:547;width:538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" adj="19010" filled="f" strokecolor="white [3212]" strokeweight="4pt">
                <v:shadow opacity="22938f" offset="0"/>
                <v:textbox inset=",7.2pt,,7.2pt"/>
              </v:shape>
              <w10:wrap anchorx="page" anchory="margin"/>
              <w10:anchorlock/>
            </v:group>
          </w:pict>
        </mc:Fallback>
      </mc:AlternateContent>
    </w:r>
    <w:r w:rsidR="00BA4416">
      <w:rPr>
        <w:lang w:val="nl-NL"/>
      </w:rPr>
      <w:t xml:space="preserve">    </w:t>
    </w:r>
    <w:r w:rsidR="00BA4416" w:rsidRPr="00102535">
      <w:rPr>
        <w:color w:val="5C4E0E" w:themeColor="accent5" w:themeShade="40"/>
        <w:lang w:val="nl-NL"/>
      </w:rPr>
      <w:t>Opleidingsplan</w:t>
    </w:r>
    <w:r w:rsidR="0037498C">
      <w:rPr>
        <w:lang w:val="nl-NL"/>
      </w:rPr>
      <w:t xml:space="preserve">                             </w:t>
    </w:r>
    <w:r w:rsidR="00781E24">
      <w:rPr>
        <w:lang w:val="nl-NL"/>
      </w:rPr>
      <w:t xml:space="preserve">       </w:t>
    </w:r>
    <w:r w:rsidR="0001222E">
      <w:rPr>
        <w:lang w:val="nl-NL"/>
      </w:rPr>
      <w:t xml:space="preserve">                                                  </w:t>
    </w:r>
    <w:r w:rsidR="0037498C">
      <w:rPr>
        <w:lang w:val="nl-NL"/>
      </w:rPr>
      <w:t xml:space="preserve">   </w:t>
    </w:r>
    <w:r w:rsidR="00781E24">
      <w:rPr>
        <w:color w:val="auto"/>
        <w:lang w:val="nl-NL"/>
      </w:rPr>
      <w:t>{</w:t>
    </w:r>
    <w:r w:rsidR="00781E24">
      <w:rPr>
        <w:lang w:val="nl-NL"/>
      </w:rPr>
      <w:t xml:space="preserve"> </w:t>
    </w:r>
    <w:r w:rsidR="00781E24">
      <w:rPr>
        <w:color w:val="auto"/>
        <w:lang w:val="nl-NL"/>
      </w:rPr>
      <w:t>Haarverzorging }</w:t>
    </w:r>
    <w:r w:rsidR="00BA4416">
      <w:rPr>
        <w:lang w:val="nl-NL"/>
      </w:rPr>
      <w:br/>
      <w:t xml:space="preserve">        </w:t>
    </w:r>
    <w:r w:rsidR="00BA4416" w:rsidRPr="00102535">
      <w:rPr>
        <w:color w:val="5C4E0E" w:themeColor="accent5" w:themeShade="40"/>
        <w:lang w:val="nl-NL"/>
      </w:rPr>
      <w:t>Checklist!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805F6A"/>
    <w:lvl w:ilvl="0">
      <w:start w:val="1"/>
      <w:numFmt w:val="decimal"/>
      <w:pStyle w:val="Lijstnummering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3A939C"/>
    <w:lvl w:ilvl="0">
      <w:start w:val="1"/>
      <w:numFmt w:val="decimal"/>
      <w:pStyle w:val="Lijstnummering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A23E62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C4E43C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9FCF7EE"/>
    <w:lvl w:ilvl="0">
      <w:start w:val="1"/>
      <w:numFmt w:val="bullet"/>
      <w:pStyle w:val="Lijstopsomtek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9FE73E0"/>
    <w:lvl w:ilvl="0">
      <w:start w:val="1"/>
      <w:numFmt w:val="bullet"/>
      <w:pStyle w:val="Lijstopsomtek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0066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F4E30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6E0A38A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46E886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6446A"/>
    <w:multiLevelType w:val="hybridMultilevel"/>
    <w:tmpl w:val="93127F6A"/>
    <w:lvl w:ilvl="0" w:tplc="1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C8459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DE66F3C"/>
    <w:multiLevelType w:val="hybridMultilevel"/>
    <w:tmpl w:val="56EE4A78"/>
    <w:lvl w:ilvl="0" w:tplc="B1F45EB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5D447A"/>
    <w:multiLevelType w:val="hybridMultilevel"/>
    <w:tmpl w:val="B3C881AE"/>
    <w:lvl w:ilvl="0" w:tplc="5C2C5AFA">
      <w:start w:val="1"/>
      <w:numFmt w:val="decimal"/>
      <w:pStyle w:val="genummerdetekstlich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BE2E59"/>
    <w:multiLevelType w:val="hybridMultilevel"/>
    <w:tmpl w:val="7D4E762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38468D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45D23EB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5DC4332"/>
    <w:multiLevelType w:val="hybridMultilevel"/>
    <w:tmpl w:val="4C4429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FA5881"/>
    <w:multiLevelType w:val="hybridMultilevel"/>
    <w:tmpl w:val="15082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E1284"/>
    <w:multiLevelType w:val="hybridMultilevel"/>
    <w:tmpl w:val="273EBBF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941752">
    <w:abstractNumId w:val="19"/>
  </w:num>
  <w:num w:numId="2" w16cid:durableId="1523742505">
    <w:abstractNumId w:val="18"/>
  </w:num>
  <w:num w:numId="3" w16cid:durableId="715662638">
    <w:abstractNumId w:val="17"/>
  </w:num>
  <w:num w:numId="4" w16cid:durableId="1550413456">
    <w:abstractNumId w:val="10"/>
  </w:num>
  <w:num w:numId="5" w16cid:durableId="300041581">
    <w:abstractNumId w:val="12"/>
  </w:num>
  <w:num w:numId="6" w16cid:durableId="559022448">
    <w:abstractNumId w:val="13"/>
  </w:num>
  <w:num w:numId="7" w16cid:durableId="233006748">
    <w:abstractNumId w:val="16"/>
  </w:num>
  <w:num w:numId="8" w16cid:durableId="248975866">
    <w:abstractNumId w:val="11"/>
  </w:num>
  <w:num w:numId="9" w16cid:durableId="294529855">
    <w:abstractNumId w:val="15"/>
  </w:num>
  <w:num w:numId="10" w16cid:durableId="1558667177">
    <w:abstractNumId w:val="9"/>
  </w:num>
  <w:num w:numId="11" w16cid:durableId="1529028460">
    <w:abstractNumId w:val="7"/>
  </w:num>
  <w:num w:numId="12" w16cid:durableId="380329945">
    <w:abstractNumId w:val="6"/>
  </w:num>
  <w:num w:numId="13" w16cid:durableId="1815292237">
    <w:abstractNumId w:val="5"/>
  </w:num>
  <w:num w:numId="14" w16cid:durableId="1188369829">
    <w:abstractNumId w:val="4"/>
  </w:num>
  <w:num w:numId="15" w16cid:durableId="1425496819">
    <w:abstractNumId w:val="8"/>
  </w:num>
  <w:num w:numId="16" w16cid:durableId="1862930333">
    <w:abstractNumId w:val="3"/>
  </w:num>
  <w:num w:numId="17" w16cid:durableId="1926570833">
    <w:abstractNumId w:val="2"/>
  </w:num>
  <w:num w:numId="18" w16cid:durableId="1250196407">
    <w:abstractNumId w:val="1"/>
  </w:num>
  <w:num w:numId="19" w16cid:durableId="1480532889">
    <w:abstractNumId w:val="0"/>
  </w:num>
  <w:num w:numId="20" w16cid:durableId="66972139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06D"/>
    <w:rsid w:val="00011E76"/>
    <w:rsid w:val="0001222E"/>
    <w:rsid w:val="00021C6A"/>
    <w:rsid w:val="00022D9F"/>
    <w:rsid w:val="00025017"/>
    <w:rsid w:val="00052E5F"/>
    <w:rsid w:val="00053CF4"/>
    <w:rsid w:val="000803B3"/>
    <w:rsid w:val="000861D9"/>
    <w:rsid w:val="000B44A1"/>
    <w:rsid w:val="000C0484"/>
    <w:rsid w:val="000D36DC"/>
    <w:rsid w:val="000D4677"/>
    <w:rsid w:val="000D4821"/>
    <w:rsid w:val="000E2054"/>
    <w:rsid w:val="000F020A"/>
    <w:rsid w:val="000F67AD"/>
    <w:rsid w:val="00100E48"/>
    <w:rsid w:val="00101163"/>
    <w:rsid w:val="00101995"/>
    <w:rsid w:val="00102535"/>
    <w:rsid w:val="00110C0D"/>
    <w:rsid w:val="00111F2E"/>
    <w:rsid w:val="00115953"/>
    <w:rsid w:val="0012506A"/>
    <w:rsid w:val="00126C84"/>
    <w:rsid w:val="00134742"/>
    <w:rsid w:val="001419B7"/>
    <w:rsid w:val="00163B21"/>
    <w:rsid w:val="00170700"/>
    <w:rsid w:val="00170CCE"/>
    <w:rsid w:val="00171D96"/>
    <w:rsid w:val="00196C44"/>
    <w:rsid w:val="001A76D1"/>
    <w:rsid w:val="001B58C8"/>
    <w:rsid w:val="001C4E22"/>
    <w:rsid w:val="001D176A"/>
    <w:rsid w:val="001D1F7A"/>
    <w:rsid w:val="001E30C3"/>
    <w:rsid w:val="001E64AE"/>
    <w:rsid w:val="001F37EB"/>
    <w:rsid w:val="001F63F6"/>
    <w:rsid w:val="0022171B"/>
    <w:rsid w:val="00222210"/>
    <w:rsid w:val="00222D1F"/>
    <w:rsid w:val="002235E8"/>
    <w:rsid w:val="002276EE"/>
    <w:rsid w:val="00235445"/>
    <w:rsid w:val="00251946"/>
    <w:rsid w:val="00261D4D"/>
    <w:rsid w:val="00265CAC"/>
    <w:rsid w:val="0027540A"/>
    <w:rsid w:val="00277F6F"/>
    <w:rsid w:val="00280110"/>
    <w:rsid w:val="00283EDF"/>
    <w:rsid w:val="00284D71"/>
    <w:rsid w:val="002935F4"/>
    <w:rsid w:val="002961DD"/>
    <w:rsid w:val="00296AB0"/>
    <w:rsid w:val="00296D11"/>
    <w:rsid w:val="002B1169"/>
    <w:rsid w:val="002D798F"/>
    <w:rsid w:val="002F0E70"/>
    <w:rsid w:val="002F7CE0"/>
    <w:rsid w:val="00312101"/>
    <w:rsid w:val="00316D5C"/>
    <w:rsid w:val="00325250"/>
    <w:rsid w:val="00325BF6"/>
    <w:rsid w:val="003325F2"/>
    <w:rsid w:val="00334E57"/>
    <w:rsid w:val="00336E54"/>
    <w:rsid w:val="0034152F"/>
    <w:rsid w:val="00341EC1"/>
    <w:rsid w:val="00356FF8"/>
    <w:rsid w:val="00370B70"/>
    <w:rsid w:val="00372907"/>
    <w:rsid w:val="0037498C"/>
    <w:rsid w:val="003814B9"/>
    <w:rsid w:val="00384929"/>
    <w:rsid w:val="00386F6C"/>
    <w:rsid w:val="003907A6"/>
    <w:rsid w:val="003930F8"/>
    <w:rsid w:val="003A7FCB"/>
    <w:rsid w:val="003B04B7"/>
    <w:rsid w:val="003B7C3F"/>
    <w:rsid w:val="003C5715"/>
    <w:rsid w:val="003D6413"/>
    <w:rsid w:val="003E0EBC"/>
    <w:rsid w:val="003E7EF4"/>
    <w:rsid w:val="003F3ABC"/>
    <w:rsid w:val="003F476D"/>
    <w:rsid w:val="00413CB3"/>
    <w:rsid w:val="0041734E"/>
    <w:rsid w:val="00421155"/>
    <w:rsid w:val="0042237D"/>
    <w:rsid w:val="00430F73"/>
    <w:rsid w:val="00434CCC"/>
    <w:rsid w:val="00435716"/>
    <w:rsid w:val="004373B9"/>
    <w:rsid w:val="00440A56"/>
    <w:rsid w:val="0044538F"/>
    <w:rsid w:val="004471BF"/>
    <w:rsid w:val="00450FFF"/>
    <w:rsid w:val="00457A65"/>
    <w:rsid w:val="004703E8"/>
    <w:rsid w:val="0047175F"/>
    <w:rsid w:val="00477F18"/>
    <w:rsid w:val="0049773B"/>
    <w:rsid w:val="004979BE"/>
    <w:rsid w:val="004A40BD"/>
    <w:rsid w:val="004A426B"/>
    <w:rsid w:val="004A535C"/>
    <w:rsid w:val="004A58C0"/>
    <w:rsid w:val="004B7167"/>
    <w:rsid w:val="004C1B57"/>
    <w:rsid w:val="004D2351"/>
    <w:rsid w:val="004D527D"/>
    <w:rsid w:val="004D5683"/>
    <w:rsid w:val="004D7BA7"/>
    <w:rsid w:val="004F3C59"/>
    <w:rsid w:val="004F413A"/>
    <w:rsid w:val="00501F97"/>
    <w:rsid w:val="00511657"/>
    <w:rsid w:val="005169A1"/>
    <w:rsid w:val="00517DF5"/>
    <w:rsid w:val="005314E1"/>
    <w:rsid w:val="00531D65"/>
    <w:rsid w:val="005429AD"/>
    <w:rsid w:val="00544CB1"/>
    <w:rsid w:val="00560573"/>
    <w:rsid w:val="00561A99"/>
    <w:rsid w:val="00562A2E"/>
    <w:rsid w:val="005642ED"/>
    <w:rsid w:val="0057075E"/>
    <w:rsid w:val="005728AA"/>
    <w:rsid w:val="0057412B"/>
    <w:rsid w:val="0058455C"/>
    <w:rsid w:val="00590F63"/>
    <w:rsid w:val="005B00B5"/>
    <w:rsid w:val="005B3FAD"/>
    <w:rsid w:val="005C60D8"/>
    <w:rsid w:val="005D17F4"/>
    <w:rsid w:val="005D4B8F"/>
    <w:rsid w:val="005E42AC"/>
    <w:rsid w:val="005F3CDE"/>
    <w:rsid w:val="005F7348"/>
    <w:rsid w:val="006068AE"/>
    <w:rsid w:val="00614894"/>
    <w:rsid w:val="0063213C"/>
    <w:rsid w:val="00634DA2"/>
    <w:rsid w:val="00635404"/>
    <w:rsid w:val="006377CD"/>
    <w:rsid w:val="00640D5C"/>
    <w:rsid w:val="0064259C"/>
    <w:rsid w:val="006428A1"/>
    <w:rsid w:val="00643318"/>
    <w:rsid w:val="006457F6"/>
    <w:rsid w:val="00654AF3"/>
    <w:rsid w:val="00661BF3"/>
    <w:rsid w:val="006641DC"/>
    <w:rsid w:val="00664788"/>
    <w:rsid w:val="00680508"/>
    <w:rsid w:val="00683972"/>
    <w:rsid w:val="00684CD1"/>
    <w:rsid w:val="0068546F"/>
    <w:rsid w:val="0068746E"/>
    <w:rsid w:val="0069437E"/>
    <w:rsid w:val="00696D65"/>
    <w:rsid w:val="00696F79"/>
    <w:rsid w:val="006A18C8"/>
    <w:rsid w:val="006A3E16"/>
    <w:rsid w:val="006B3956"/>
    <w:rsid w:val="006C6C1A"/>
    <w:rsid w:val="006C7049"/>
    <w:rsid w:val="006D0C45"/>
    <w:rsid w:val="006D1A5F"/>
    <w:rsid w:val="006F0EF3"/>
    <w:rsid w:val="006F63A7"/>
    <w:rsid w:val="006F77E7"/>
    <w:rsid w:val="006F7CFE"/>
    <w:rsid w:val="00707513"/>
    <w:rsid w:val="00713A6F"/>
    <w:rsid w:val="00720B0A"/>
    <w:rsid w:val="00721C3F"/>
    <w:rsid w:val="007264CB"/>
    <w:rsid w:val="007341F6"/>
    <w:rsid w:val="00756463"/>
    <w:rsid w:val="00771DED"/>
    <w:rsid w:val="00774810"/>
    <w:rsid w:val="00781E24"/>
    <w:rsid w:val="0078266F"/>
    <w:rsid w:val="0078472C"/>
    <w:rsid w:val="00785904"/>
    <w:rsid w:val="00787F11"/>
    <w:rsid w:val="0079348F"/>
    <w:rsid w:val="007A31DE"/>
    <w:rsid w:val="007A540D"/>
    <w:rsid w:val="007A6D77"/>
    <w:rsid w:val="007B1055"/>
    <w:rsid w:val="007B3F02"/>
    <w:rsid w:val="007D3ED1"/>
    <w:rsid w:val="007D625E"/>
    <w:rsid w:val="007F01C2"/>
    <w:rsid w:val="007F0F86"/>
    <w:rsid w:val="007F4D78"/>
    <w:rsid w:val="007F560D"/>
    <w:rsid w:val="008022F5"/>
    <w:rsid w:val="00813B7D"/>
    <w:rsid w:val="008142A6"/>
    <w:rsid w:val="00815E03"/>
    <w:rsid w:val="00824F13"/>
    <w:rsid w:val="00825D82"/>
    <w:rsid w:val="00831BF8"/>
    <w:rsid w:val="008334F3"/>
    <w:rsid w:val="00837D5B"/>
    <w:rsid w:val="00844C4A"/>
    <w:rsid w:val="00854426"/>
    <w:rsid w:val="0085558D"/>
    <w:rsid w:val="0085750B"/>
    <w:rsid w:val="008662EB"/>
    <w:rsid w:val="00871F06"/>
    <w:rsid w:val="008729AF"/>
    <w:rsid w:val="00873DF2"/>
    <w:rsid w:val="0088106B"/>
    <w:rsid w:val="00882954"/>
    <w:rsid w:val="00883A4B"/>
    <w:rsid w:val="00887387"/>
    <w:rsid w:val="008A010A"/>
    <w:rsid w:val="008A0597"/>
    <w:rsid w:val="008A1D99"/>
    <w:rsid w:val="008B5035"/>
    <w:rsid w:val="008D34C9"/>
    <w:rsid w:val="008D578F"/>
    <w:rsid w:val="008D7331"/>
    <w:rsid w:val="008E206D"/>
    <w:rsid w:val="008E405B"/>
    <w:rsid w:val="008F3F74"/>
    <w:rsid w:val="008F4A12"/>
    <w:rsid w:val="008F71D6"/>
    <w:rsid w:val="00903759"/>
    <w:rsid w:val="00907632"/>
    <w:rsid w:val="00917463"/>
    <w:rsid w:val="00924138"/>
    <w:rsid w:val="00931B0C"/>
    <w:rsid w:val="009414D0"/>
    <w:rsid w:val="00975E0B"/>
    <w:rsid w:val="0098682E"/>
    <w:rsid w:val="009873A3"/>
    <w:rsid w:val="00997494"/>
    <w:rsid w:val="00997D21"/>
    <w:rsid w:val="009A30C0"/>
    <w:rsid w:val="009A6D03"/>
    <w:rsid w:val="009A7A27"/>
    <w:rsid w:val="009B1DE3"/>
    <w:rsid w:val="009B31C1"/>
    <w:rsid w:val="009B6434"/>
    <w:rsid w:val="009B6DF8"/>
    <w:rsid w:val="009B79D2"/>
    <w:rsid w:val="009C13F7"/>
    <w:rsid w:val="009C7083"/>
    <w:rsid w:val="009D59DA"/>
    <w:rsid w:val="009E2109"/>
    <w:rsid w:val="009E3F51"/>
    <w:rsid w:val="009F0F2B"/>
    <w:rsid w:val="009F4BEC"/>
    <w:rsid w:val="009F4EDC"/>
    <w:rsid w:val="00A07428"/>
    <w:rsid w:val="00A13FA8"/>
    <w:rsid w:val="00A15DED"/>
    <w:rsid w:val="00A31FE6"/>
    <w:rsid w:val="00A37F33"/>
    <w:rsid w:val="00A73B02"/>
    <w:rsid w:val="00A83424"/>
    <w:rsid w:val="00A844E5"/>
    <w:rsid w:val="00A8503D"/>
    <w:rsid w:val="00A853DC"/>
    <w:rsid w:val="00AA00D2"/>
    <w:rsid w:val="00AA0B2F"/>
    <w:rsid w:val="00AA3CEB"/>
    <w:rsid w:val="00AA61CD"/>
    <w:rsid w:val="00AB11B4"/>
    <w:rsid w:val="00AC33EC"/>
    <w:rsid w:val="00AC7B5D"/>
    <w:rsid w:val="00AE02F6"/>
    <w:rsid w:val="00AF0E85"/>
    <w:rsid w:val="00B02AE7"/>
    <w:rsid w:val="00B05C00"/>
    <w:rsid w:val="00B21C39"/>
    <w:rsid w:val="00B23107"/>
    <w:rsid w:val="00B31B79"/>
    <w:rsid w:val="00B34FAD"/>
    <w:rsid w:val="00B35AB5"/>
    <w:rsid w:val="00B41CF6"/>
    <w:rsid w:val="00B45622"/>
    <w:rsid w:val="00B5308A"/>
    <w:rsid w:val="00B72567"/>
    <w:rsid w:val="00B72BD8"/>
    <w:rsid w:val="00B74C27"/>
    <w:rsid w:val="00B80274"/>
    <w:rsid w:val="00BA0A51"/>
    <w:rsid w:val="00BA3EA2"/>
    <w:rsid w:val="00BA4416"/>
    <w:rsid w:val="00BC4ABD"/>
    <w:rsid w:val="00BC6DC1"/>
    <w:rsid w:val="00BD2ECF"/>
    <w:rsid w:val="00BE2044"/>
    <w:rsid w:val="00BE5858"/>
    <w:rsid w:val="00BE7EE1"/>
    <w:rsid w:val="00BF3485"/>
    <w:rsid w:val="00C210FF"/>
    <w:rsid w:val="00C4136F"/>
    <w:rsid w:val="00C42146"/>
    <w:rsid w:val="00C4491C"/>
    <w:rsid w:val="00C55A25"/>
    <w:rsid w:val="00C56537"/>
    <w:rsid w:val="00C60B3E"/>
    <w:rsid w:val="00C60F7C"/>
    <w:rsid w:val="00C66BC6"/>
    <w:rsid w:val="00C72A58"/>
    <w:rsid w:val="00C73E4B"/>
    <w:rsid w:val="00C802B8"/>
    <w:rsid w:val="00C91106"/>
    <w:rsid w:val="00CA2431"/>
    <w:rsid w:val="00CC150A"/>
    <w:rsid w:val="00CC36C9"/>
    <w:rsid w:val="00CD40A0"/>
    <w:rsid w:val="00CE6907"/>
    <w:rsid w:val="00CF1B44"/>
    <w:rsid w:val="00D02F35"/>
    <w:rsid w:val="00D03AFC"/>
    <w:rsid w:val="00D04CC3"/>
    <w:rsid w:val="00D13FFC"/>
    <w:rsid w:val="00D14C70"/>
    <w:rsid w:val="00D22ECF"/>
    <w:rsid w:val="00D25DE2"/>
    <w:rsid w:val="00D31C9C"/>
    <w:rsid w:val="00D34031"/>
    <w:rsid w:val="00D47851"/>
    <w:rsid w:val="00D537A6"/>
    <w:rsid w:val="00D646DC"/>
    <w:rsid w:val="00D650B9"/>
    <w:rsid w:val="00D73C8A"/>
    <w:rsid w:val="00D76232"/>
    <w:rsid w:val="00D7759F"/>
    <w:rsid w:val="00D84A55"/>
    <w:rsid w:val="00DA1E73"/>
    <w:rsid w:val="00DA3917"/>
    <w:rsid w:val="00DA44EA"/>
    <w:rsid w:val="00DA7240"/>
    <w:rsid w:val="00DB613B"/>
    <w:rsid w:val="00DC6462"/>
    <w:rsid w:val="00DF1604"/>
    <w:rsid w:val="00DF26F3"/>
    <w:rsid w:val="00E017A9"/>
    <w:rsid w:val="00E03297"/>
    <w:rsid w:val="00E07A42"/>
    <w:rsid w:val="00E10EDB"/>
    <w:rsid w:val="00E12E97"/>
    <w:rsid w:val="00E1793F"/>
    <w:rsid w:val="00E2462E"/>
    <w:rsid w:val="00E361D6"/>
    <w:rsid w:val="00E40078"/>
    <w:rsid w:val="00E43C61"/>
    <w:rsid w:val="00E45E57"/>
    <w:rsid w:val="00E46D58"/>
    <w:rsid w:val="00E6707F"/>
    <w:rsid w:val="00E77ABD"/>
    <w:rsid w:val="00E862DC"/>
    <w:rsid w:val="00E87162"/>
    <w:rsid w:val="00E92A53"/>
    <w:rsid w:val="00EA0D8F"/>
    <w:rsid w:val="00EA3098"/>
    <w:rsid w:val="00EB3461"/>
    <w:rsid w:val="00EB3C64"/>
    <w:rsid w:val="00EC3EE2"/>
    <w:rsid w:val="00EC4145"/>
    <w:rsid w:val="00EC5A58"/>
    <w:rsid w:val="00ED7B98"/>
    <w:rsid w:val="00EF118B"/>
    <w:rsid w:val="00EF3456"/>
    <w:rsid w:val="00EF5A3A"/>
    <w:rsid w:val="00EF676B"/>
    <w:rsid w:val="00F00178"/>
    <w:rsid w:val="00F009BF"/>
    <w:rsid w:val="00F03D7C"/>
    <w:rsid w:val="00F045AC"/>
    <w:rsid w:val="00F151F3"/>
    <w:rsid w:val="00F2010B"/>
    <w:rsid w:val="00F2110B"/>
    <w:rsid w:val="00F2175E"/>
    <w:rsid w:val="00F3689E"/>
    <w:rsid w:val="00F52B05"/>
    <w:rsid w:val="00F73F89"/>
    <w:rsid w:val="00F90F14"/>
    <w:rsid w:val="00F97804"/>
    <w:rsid w:val="00FB1519"/>
    <w:rsid w:val="00FB733E"/>
    <w:rsid w:val="00FD5064"/>
    <w:rsid w:val="00FD7126"/>
    <w:rsid w:val="00FD78E5"/>
    <w:rsid w:val="00FF04DF"/>
    <w:rsid w:val="00FF1BE8"/>
    <w:rsid w:val="00FF6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F8FC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70700"/>
    <w:pPr>
      <w:spacing w:before="60" w:after="60" w:line="245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Kop1">
    <w:name w:val="heading 1"/>
    <w:basedOn w:val="Standaard"/>
    <w:next w:val="Standaard"/>
    <w:link w:val="Kop1Char"/>
    <w:uiPriority w:val="9"/>
    <w:semiHidden/>
    <w:rsid w:val="006B3956"/>
    <w:pPr>
      <w:keepNext/>
      <w:keepLines/>
      <w:spacing w:before="240" w:after="0"/>
      <w:outlineLvl w:val="0"/>
    </w:pPr>
    <w:rPr>
      <w:rFonts w:eastAsiaTheme="majorEastAsia" w:cstheme="majorBidi"/>
      <w:bCs/>
      <w:color w:val="336380" w:themeColor="text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rsid w:val="006B3956"/>
    <w:pPr>
      <w:keepNext/>
      <w:keepLines/>
      <w:spacing w:before="40" w:after="0"/>
      <w:outlineLvl w:val="1"/>
    </w:pPr>
    <w:rPr>
      <w:rFonts w:eastAsiaTheme="majorEastAsia" w:cstheme="majorBidi"/>
      <w:color w:val="3C6D6E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rsid w:val="006B3956"/>
    <w:pPr>
      <w:keepNext/>
      <w:keepLines/>
      <w:spacing w:before="40" w:after="0"/>
      <w:outlineLvl w:val="2"/>
    </w:pPr>
    <w:rPr>
      <w:rFonts w:eastAsiaTheme="majorEastAsia" w:cstheme="majorBidi"/>
      <w:color w:val="274849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6B3956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3C6D6E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6B3956"/>
    <w:pPr>
      <w:keepNext/>
      <w:keepLines/>
      <w:spacing w:before="40" w:after="0"/>
      <w:outlineLvl w:val="4"/>
    </w:pPr>
    <w:rPr>
      <w:rFonts w:eastAsiaTheme="majorEastAsia" w:cstheme="majorBidi"/>
      <w:color w:val="3C6D6E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6B3956"/>
    <w:pPr>
      <w:keepNext/>
      <w:keepLines/>
      <w:spacing w:before="40" w:after="0"/>
      <w:outlineLvl w:val="5"/>
    </w:pPr>
    <w:rPr>
      <w:rFonts w:eastAsiaTheme="majorEastAsia" w:cstheme="majorBidi"/>
      <w:color w:val="274849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6B395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74849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6B3956"/>
    <w:pPr>
      <w:keepNext/>
      <w:keepLines/>
      <w:spacing w:before="40" w:after="0"/>
      <w:outlineLvl w:val="7"/>
    </w:pPr>
    <w:rPr>
      <w:rFonts w:eastAsiaTheme="majorEastAsia" w:cstheme="majorBidi"/>
      <w:color w:val="7C828A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6B395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7C828A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6B3956"/>
    <w:rPr>
      <w:rFonts w:ascii="Eurostile" w:eastAsiaTheme="majorEastAsia" w:hAnsi="Eurostile" w:cstheme="majorBidi"/>
      <w:color w:val="3C6D6E" w:themeColor="accent1" w:themeShade="BF"/>
      <w:sz w:val="26"/>
      <w:szCs w:val="26"/>
      <w:lang w:val="en-US"/>
    </w:rPr>
  </w:style>
  <w:style w:type="paragraph" w:styleId="Lijstalinea">
    <w:name w:val="List Paragraph"/>
    <w:basedOn w:val="Standaard"/>
    <w:uiPriority w:val="34"/>
    <w:semiHidden/>
    <w:qFormat/>
    <w:rsid w:val="006B3956"/>
    <w:pPr>
      <w:ind w:left="720"/>
      <w:contextualSpacing/>
    </w:pPr>
  </w:style>
  <w:style w:type="table" w:styleId="Tabelraster">
    <w:name w:val="Table Grid"/>
    <w:basedOn w:val="Standaardtabel"/>
    <w:uiPriority w:val="39"/>
    <w:rsid w:val="006B39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6B3956"/>
    <w:pPr>
      <w:spacing w:before="400" w:after="680" w:line="240" w:lineRule="auto"/>
      <w:ind w:left="720"/>
      <w:contextualSpacing/>
    </w:pPr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eastAsia="en-GB"/>
    </w:rPr>
  </w:style>
  <w:style w:type="character" w:customStyle="1" w:styleId="TitelChar">
    <w:name w:val="Titel Char"/>
    <w:basedOn w:val="Standaardalinea-lettertype"/>
    <w:link w:val="Titel"/>
    <w:uiPriority w:val="10"/>
    <w:rsid w:val="006B3956"/>
    <w:rPr>
      <w:rFonts w:ascii="Impact" w:eastAsiaTheme="majorEastAsia" w:hAnsi="Impact" w:cstheme="majorBidi"/>
      <w:noProof/>
      <w:color w:val="336380" w:themeColor="text2"/>
      <w:kern w:val="28"/>
      <w:sz w:val="48"/>
      <w:szCs w:val="48"/>
      <w:lang w:val="en-US" w:eastAsia="en-GB"/>
    </w:rPr>
  </w:style>
  <w:style w:type="character" w:customStyle="1" w:styleId="Kop1Char">
    <w:name w:val="Kop 1 Char"/>
    <w:basedOn w:val="Standaardalinea-lettertype"/>
    <w:link w:val="Kop1"/>
    <w:uiPriority w:val="9"/>
    <w:semiHidden/>
    <w:rsid w:val="006B3956"/>
    <w:rPr>
      <w:rFonts w:ascii="Eurostile" w:eastAsiaTheme="majorEastAsia" w:hAnsi="Eurostile" w:cstheme="majorBidi"/>
      <w:bCs/>
      <w:color w:val="336380" w:themeColor="text2"/>
      <w:sz w:val="32"/>
      <w:szCs w:val="32"/>
      <w:lang w:val="en-US"/>
    </w:rPr>
  </w:style>
  <w:style w:type="paragraph" w:customStyle="1" w:styleId="klein">
    <w:name w:val="klein"/>
    <w:next w:val="Standaard"/>
    <w:semiHidden/>
    <w:rsid w:val="006B3956"/>
    <w:pPr>
      <w:spacing w:after="0" w:line="360" w:lineRule="auto"/>
      <w:ind w:left="360"/>
    </w:pPr>
    <w:rPr>
      <w:rFonts w:ascii="Eurostile" w:hAnsi="Eurostile"/>
      <w:color w:val="676C73" w:themeColor="text1"/>
      <w:sz w:val="20"/>
      <w:lang w:val="en-US"/>
    </w:rPr>
  </w:style>
  <w:style w:type="paragraph" w:customStyle="1" w:styleId="tabel">
    <w:name w:val="tabel"/>
    <w:basedOn w:val="Standaard"/>
    <w:qFormat/>
    <w:rsid w:val="006B3956"/>
    <w:pPr>
      <w:spacing w:line="240" w:lineRule="auto"/>
    </w:pPr>
  </w:style>
  <w:style w:type="paragraph" w:customStyle="1" w:styleId="grotetekst">
    <w:name w:val="grote tekst"/>
    <w:basedOn w:val="Standaard"/>
    <w:qFormat/>
    <w:rsid w:val="006B3956"/>
    <w:pPr>
      <w:spacing w:before="40" w:after="40" w:line="240" w:lineRule="auto"/>
    </w:pPr>
    <w:rPr>
      <w:rFonts w:ascii="Impact" w:hAnsi="Impact"/>
      <w:color w:val="336380" w:themeColor="text2"/>
      <w:sz w:val="28"/>
    </w:rPr>
  </w:style>
  <w:style w:type="paragraph" w:customStyle="1" w:styleId="tabelkopdonker">
    <w:name w:val="tabelkop donker"/>
    <w:basedOn w:val="Standaard"/>
    <w:qFormat/>
    <w:rsid w:val="006B3956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tabelkopwit">
    <w:name w:val="tabelkop wit"/>
    <w:basedOn w:val="Standaard"/>
    <w:qFormat/>
    <w:rsid w:val="006B3956"/>
    <w:pPr>
      <w:spacing w:before="40" w:after="40" w:line="240" w:lineRule="auto"/>
    </w:pPr>
    <w:rPr>
      <w:rFonts w:ascii="Impact" w:hAnsi="Impact"/>
      <w:color w:val="FFFFFF" w:themeColor="background1"/>
      <w:sz w:val="32"/>
    </w:rPr>
  </w:style>
  <w:style w:type="paragraph" w:customStyle="1" w:styleId="genummerdetekstlicht">
    <w:name w:val="genummerde tekst licht"/>
    <w:basedOn w:val="Lijstalinea"/>
    <w:qFormat/>
    <w:rsid w:val="006B3956"/>
    <w:pPr>
      <w:numPr>
        <w:numId w:val="6"/>
      </w:numPr>
      <w:spacing w:before="40" w:after="40" w:line="240" w:lineRule="auto"/>
      <w:ind w:left="280" w:hanging="270"/>
    </w:pPr>
    <w:rPr>
      <w:color w:val="FFFFFF" w:themeColor="background1"/>
    </w:rPr>
  </w:style>
  <w:style w:type="paragraph" w:customStyle="1" w:styleId="Teksttitelbalk">
    <w:name w:val="Tekst titelbalk"/>
    <w:basedOn w:val="Standaard"/>
    <w:link w:val="Tekensvoorteksttitelbalk"/>
    <w:qFormat/>
    <w:rsid w:val="006B3956"/>
    <w:rPr>
      <w:color w:val="FFFFFF" w:themeColor="background1"/>
      <w:sz w:val="23"/>
    </w:rPr>
  </w:style>
  <w:style w:type="character" w:customStyle="1" w:styleId="Tekensvoorteksttitelbalk">
    <w:name w:val="Tekens voor tekst titelbalk"/>
    <w:basedOn w:val="Standaardalinea-lettertype"/>
    <w:link w:val="Teksttitelbalk"/>
    <w:rsid w:val="006B3956"/>
    <w:rPr>
      <w:rFonts w:ascii="Eurostile" w:hAnsi="Eurostile"/>
      <w:color w:val="FFFFFF" w:themeColor="background1"/>
      <w:sz w:val="23"/>
      <w:lang w:val="en-US"/>
    </w:rPr>
  </w:style>
  <w:style w:type="paragraph" w:styleId="Koptekst">
    <w:name w:val="header"/>
    <w:basedOn w:val="Standaard"/>
    <w:link w:val="KoptekstChar"/>
    <w:uiPriority w:val="99"/>
    <w:rsid w:val="006B395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3956"/>
    <w:rPr>
      <w:rFonts w:ascii="Eurostile" w:hAnsi="Eurostile"/>
      <w:color w:val="676C73" w:themeColor="text1"/>
      <w:sz w:val="20"/>
      <w:lang w:val="en-US"/>
    </w:rPr>
  </w:style>
  <w:style w:type="paragraph" w:styleId="Voettekst">
    <w:name w:val="footer"/>
    <w:basedOn w:val="Standaard"/>
    <w:link w:val="VoettekstChar"/>
    <w:uiPriority w:val="99"/>
    <w:semiHidden/>
    <w:rsid w:val="006B3956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6B3956"/>
    <w:rPr>
      <w:rFonts w:ascii="Eurostile" w:hAnsi="Eurostile"/>
      <w:color w:val="808080"/>
    </w:rPr>
  </w:style>
  <w:style w:type="numbering" w:styleId="111111">
    <w:name w:val="Outline List 2"/>
    <w:basedOn w:val="Geenlijst"/>
    <w:uiPriority w:val="99"/>
    <w:semiHidden/>
    <w:unhideWhenUsed/>
    <w:rsid w:val="006B3956"/>
    <w:pPr>
      <w:numPr>
        <w:numId w:val="7"/>
      </w:numPr>
    </w:pPr>
  </w:style>
  <w:style w:type="numbering" w:styleId="1ai">
    <w:name w:val="Outline List 1"/>
    <w:basedOn w:val="Geenlijst"/>
    <w:uiPriority w:val="99"/>
    <w:semiHidden/>
    <w:unhideWhenUsed/>
    <w:rsid w:val="006B3956"/>
    <w:pPr>
      <w:numPr>
        <w:numId w:val="8"/>
      </w:numPr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6B3956"/>
    <w:rPr>
      <w:rFonts w:ascii="Eurostile" w:eastAsiaTheme="majorEastAsia" w:hAnsi="Eurostile" w:cstheme="majorBidi"/>
      <w:color w:val="274849" w:themeColor="accent1" w:themeShade="7F"/>
      <w:sz w:val="24"/>
      <w:szCs w:val="24"/>
      <w:lang w:val="en-US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B3956"/>
    <w:rPr>
      <w:rFonts w:ascii="Eurostile" w:eastAsiaTheme="majorEastAsia" w:hAnsi="Eurostile" w:cstheme="majorBidi"/>
      <w:i/>
      <w:iCs/>
      <w:color w:val="3C6D6E" w:themeColor="accent1" w:themeShade="BF"/>
      <w:sz w:val="20"/>
      <w:lang w:val="en-US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B3956"/>
    <w:rPr>
      <w:rFonts w:ascii="Eurostile" w:eastAsiaTheme="majorEastAsia" w:hAnsi="Eurostile" w:cstheme="majorBidi"/>
      <w:color w:val="3C6D6E" w:themeColor="accent1" w:themeShade="BF"/>
      <w:sz w:val="20"/>
      <w:lang w:val="en-US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B3956"/>
    <w:rPr>
      <w:rFonts w:ascii="Eurostile" w:eastAsiaTheme="majorEastAsia" w:hAnsi="Eurostile" w:cstheme="majorBidi"/>
      <w:color w:val="274849" w:themeColor="accent1" w:themeShade="7F"/>
      <w:sz w:val="20"/>
      <w:lang w:val="en-US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B3956"/>
    <w:rPr>
      <w:rFonts w:ascii="Eurostile" w:eastAsiaTheme="majorEastAsia" w:hAnsi="Eurostile" w:cstheme="majorBidi"/>
      <w:i/>
      <w:iCs/>
      <w:color w:val="274849" w:themeColor="accent1" w:themeShade="7F"/>
      <w:sz w:val="20"/>
      <w:lang w:val="en-US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B3956"/>
    <w:rPr>
      <w:rFonts w:ascii="Eurostile" w:eastAsiaTheme="majorEastAsia" w:hAnsi="Eurostile" w:cstheme="majorBidi"/>
      <w:color w:val="7C828A" w:themeColor="text1" w:themeTint="D8"/>
      <w:sz w:val="21"/>
      <w:szCs w:val="21"/>
      <w:lang w:val="en-US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B3956"/>
    <w:rPr>
      <w:rFonts w:ascii="Eurostile" w:eastAsiaTheme="majorEastAsia" w:hAnsi="Eurostile" w:cstheme="majorBidi"/>
      <w:i/>
      <w:iCs/>
      <w:color w:val="7C828A" w:themeColor="text1" w:themeTint="D8"/>
      <w:sz w:val="21"/>
      <w:szCs w:val="21"/>
      <w:lang w:val="en-US"/>
    </w:rPr>
  </w:style>
  <w:style w:type="numbering" w:styleId="Artikelsectie">
    <w:name w:val="Outline List 3"/>
    <w:basedOn w:val="Geenlijst"/>
    <w:uiPriority w:val="99"/>
    <w:semiHidden/>
    <w:unhideWhenUsed/>
    <w:rsid w:val="006B3956"/>
    <w:pPr>
      <w:numPr>
        <w:numId w:val="9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B395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B3956"/>
    <w:rPr>
      <w:rFonts w:ascii="Segoe UI" w:hAnsi="Segoe UI" w:cs="Segoe UI"/>
      <w:color w:val="676C73" w:themeColor="text1"/>
      <w:sz w:val="18"/>
      <w:szCs w:val="18"/>
      <w:lang w:val="en-US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6B3956"/>
  </w:style>
  <w:style w:type="paragraph" w:styleId="Bloktekst">
    <w:name w:val="Block Text"/>
    <w:basedOn w:val="Standaard"/>
    <w:uiPriority w:val="99"/>
    <w:semiHidden/>
    <w:unhideWhenUsed/>
    <w:rsid w:val="006B3956"/>
    <w:pPr>
      <w:pBdr>
        <w:top w:val="single" w:sz="2" w:space="10" w:color="509394" w:themeColor="accent1"/>
        <w:left w:val="single" w:sz="2" w:space="10" w:color="509394" w:themeColor="accent1"/>
        <w:bottom w:val="single" w:sz="2" w:space="10" w:color="509394" w:themeColor="accent1"/>
        <w:right w:val="single" w:sz="2" w:space="10" w:color="509394" w:themeColor="accent1"/>
      </w:pBdr>
      <w:ind w:left="1152" w:right="1152"/>
    </w:pPr>
    <w:rPr>
      <w:rFonts w:eastAsiaTheme="minorEastAsia"/>
      <w:i/>
      <w:iCs/>
      <w:color w:val="509394" w:themeColor="accent1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B3956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6B3956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6B3956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6B3956"/>
    <w:rPr>
      <w:rFonts w:ascii="Eurostile" w:hAnsi="Eurostile"/>
      <w:color w:val="676C73" w:themeColor="text1"/>
      <w:sz w:val="16"/>
      <w:szCs w:val="16"/>
      <w:lang w:val="en-US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6B3956"/>
    <w:pPr>
      <w:spacing w:after="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6B3956"/>
    <w:pPr>
      <w:spacing w:after="120"/>
      <w:ind w:left="360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6B3956"/>
    <w:pPr>
      <w:spacing w:after="60"/>
      <w:ind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6B3956"/>
    <w:pPr>
      <w:spacing w:after="120" w:line="480" w:lineRule="auto"/>
      <w:ind w:left="360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6B3956"/>
    <w:pPr>
      <w:spacing w:after="120"/>
      <w:ind w:left="360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6B3956"/>
    <w:rPr>
      <w:rFonts w:ascii="Eurostile" w:hAnsi="Eurostile"/>
      <w:color w:val="676C73" w:themeColor="text1"/>
      <w:sz w:val="16"/>
      <w:szCs w:val="16"/>
      <w:lang w:val="en-US"/>
    </w:rPr>
  </w:style>
  <w:style w:type="character" w:styleId="Titelvanboek">
    <w:name w:val="Book Title"/>
    <w:basedOn w:val="Standaardalinea-lettertype"/>
    <w:uiPriority w:val="33"/>
    <w:semiHidden/>
    <w:qFormat/>
    <w:rsid w:val="006B3956"/>
    <w:rPr>
      <w:rFonts w:ascii="Eurostile" w:hAnsi="Eurostile"/>
      <w:b/>
      <w:bCs/>
      <w:i/>
      <w:iCs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6B3956"/>
    <w:pPr>
      <w:spacing w:before="0" w:after="200" w:line="240" w:lineRule="auto"/>
    </w:pPr>
    <w:rPr>
      <w:i/>
      <w:iCs/>
      <w:color w:val="336380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6B3956"/>
    <w:pPr>
      <w:spacing w:before="0" w:after="0" w:line="240" w:lineRule="auto"/>
      <w:ind w:left="4320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table" w:styleId="Kleurrijkraster">
    <w:name w:val="Colorful Grid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</w:rPr>
      <w:tblPr/>
      <w:tcPr>
        <w:shd w:val="clear" w:color="auto" w:fill="C1C3C7" w:themeFill="tex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1C3C7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4D5055" w:themeFill="text1" w:themeFillShade="BF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</w:rPr>
      <w:tblPr/>
      <w:tcPr>
        <w:shd w:val="clear" w:color="auto" w:fill="B5D6D7" w:themeFill="accent1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5D6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C6D6E" w:themeFill="accent1" w:themeFillShade="BF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</w:rPr>
      <w:tblPr/>
      <w:tcPr>
        <w:shd w:val="clear" w:color="auto" w:fill="D1CFCE" w:themeFill="accent2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1CFC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6663" w:themeFill="accent2" w:themeFillShade="BF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</w:rPr>
      <w:tblPr/>
      <w:tcPr>
        <w:shd w:val="clear" w:color="auto" w:fill="D2DCDE" w:themeFill="accent3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D2DC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58189" w:themeFill="accent3" w:themeFillShade="BF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</w:rPr>
      <w:tblPr/>
      <w:tcPr>
        <w:shd w:val="clear" w:color="auto" w:fill="B7D0DA" w:themeFill="accent4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B7D0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D6576" w:themeFill="accent4" w:themeFillShade="BF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</w:rPr>
      <w:tblPr/>
      <w:tcPr>
        <w:shd w:val="clear" w:color="auto" w:fill="FAF6E2" w:themeFill="accent5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FAF6E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5CC5A" w:themeFill="accent5" w:themeFillShade="BF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</w:rPr>
      <w:tblPr/>
      <w:tcPr>
        <w:shd w:val="clear" w:color="auto" w:fill="C7E1CA" w:themeFill="accent6" w:themeFillTint="66"/>
      </w:tcPr>
    </w:tblStylePr>
    <w:tblStylePr w:type="lastRow">
      <w:rPr>
        <w:b/>
        <w:bCs/>
        <w:color w:val="676C73" w:themeColor="text1"/>
      </w:rPr>
      <w:tblPr/>
      <w:tcPr>
        <w:shd w:val="clear" w:color="auto" w:fill="C7E1C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9254" w:themeFill="accent6" w:themeFillShade="BF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FF0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5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3F3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6D69" w:themeFill="accent2" w:themeFillShade="CC"/>
      </w:tcPr>
    </w:tblStylePr>
    <w:tblStylePr w:type="lastRow">
      <w:rPr>
        <w:b/>
        <w:bCs/>
        <w:color w:val="726D69" w:themeColor="accent2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4F6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16C7E" w:themeFill="accent4" w:themeFillShade="CC"/>
      </w:tcPr>
    </w:tblStylePr>
    <w:tblStylePr w:type="lastRow">
      <w:rPr>
        <w:b/>
        <w:bCs/>
        <w:color w:val="416C7E" w:themeColor="accent4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ED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C8A92" w:themeFill="accent3" w:themeFillShade="CC"/>
      </w:tcPr>
    </w:tblStylePr>
    <w:tblStylePr w:type="lastRow">
      <w:rPr>
        <w:b/>
        <w:bCs/>
        <w:color w:val="6C8A92" w:themeColor="accent3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EFC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9C5A" w:themeFill="accent6" w:themeFillShade="CC"/>
      </w:tcPr>
    </w:tblStylePr>
    <w:tblStylePr w:type="lastRow">
      <w:rPr>
        <w:b/>
        <w:bCs/>
        <w:color w:val="529C5A" w:themeColor="accent6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cPr>
      <w:shd w:val="clear" w:color="auto" w:fill="F1F7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8D16D" w:themeFill="accent5" w:themeFillShade="CC"/>
      </w:tcPr>
    </w:tblStylePr>
    <w:tblStylePr w:type="lastRow">
      <w:rPr>
        <w:b/>
        <w:bCs/>
        <w:color w:val="E8D16D" w:themeColor="accent5" w:themeShade="CC"/>
      </w:rPr>
      <w:tblPr/>
      <w:tcPr>
        <w:tcBorders>
          <w:top w:val="single" w:sz="12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0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4044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4044" w:themeColor="text1" w:themeShade="99"/>
          <w:insideV w:val="nil"/>
        </w:tcBorders>
        <w:shd w:val="clear" w:color="auto" w:fill="3D4044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B2B5BA" w:themeFill="tex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5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058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05858" w:themeColor="accent1" w:themeShade="99"/>
          <w:insideV w:val="nil"/>
        </w:tcBorders>
        <w:shd w:val="clear" w:color="auto" w:fill="3058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5858" w:themeFill="accent1" w:themeFillShade="99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A3CDCD" w:themeFill="accent1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524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524F" w:themeColor="accent2" w:themeShade="99"/>
          <w:insideV w:val="nil"/>
        </w:tcBorders>
        <w:shd w:val="clear" w:color="auto" w:fill="55524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24F" w:themeFill="accent2" w:themeFillShade="99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C6C4C2" w:themeFill="accent2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52889E" w:themeColor="accent4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168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1686E" w:themeColor="accent3" w:themeShade="99"/>
          <w:insideV w:val="nil"/>
        </w:tcBorders>
        <w:shd w:val="clear" w:color="auto" w:fill="5168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686E" w:themeFill="accent3" w:themeFillShade="99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91A8AE" w:themeColor="accent3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1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15E" w:themeColor="accent4" w:themeShade="99"/>
          <w:insideV w:val="nil"/>
        </w:tcBorders>
        <w:shd w:val="clear" w:color="auto" w:fill="3151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15E" w:themeFill="accent4" w:themeFillShade="99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A6C4D1" w:themeFill="accent4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74B67C" w:themeColor="accent6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C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DBA2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DBA23" w:themeColor="accent5" w:themeShade="99"/>
          <w:insideV w:val="nil"/>
        </w:tcBorders>
        <w:shd w:val="clear" w:color="auto" w:fill="DDBA2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BA23" w:themeFill="accent5" w:themeFillShade="99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9F3DB" w:themeFill="accent5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table" w:styleId="Kleurrijkearcering-accent6">
    <w:name w:val="Colorful Shading Accent 6"/>
    <w:basedOn w:val="Standaardtabel"/>
    <w:uiPriority w:val="71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24" w:space="0" w:color="F4E9B8" w:themeColor="accent5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754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7544" w:themeColor="accent6" w:themeShade="99"/>
          <w:insideV w:val="nil"/>
        </w:tcBorders>
        <w:shd w:val="clear" w:color="auto" w:fill="3D754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7544" w:themeFill="accent6" w:themeFillShade="99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B9DABD" w:themeFill="accent6" w:themeFillTint="7F"/>
      </w:tcPr>
    </w:tblStylePr>
    <w:tblStylePr w:type="neCell">
      <w:rPr>
        <w:color w:val="676C73" w:themeColor="text1"/>
      </w:rPr>
    </w:tblStylePr>
    <w:tblStylePr w:type="nwCell">
      <w:rPr>
        <w:color w:val="676C73" w:themeColor="text1"/>
      </w:rPr>
    </w:tblStylePr>
  </w:style>
  <w:style w:type="character" w:styleId="Verwijzingopmerking">
    <w:name w:val="annotation reference"/>
    <w:basedOn w:val="Standaardalinea-lettertype"/>
    <w:uiPriority w:val="99"/>
    <w:semiHidden/>
    <w:unhideWhenUsed/>
    <w:rsid w:val="006B3956"/>
    <w:rPr>
      <w:rFonts w:ascii="Eurostile" w:hAnsi="Eurostile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6B395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6B3956"/>
    <w:rPr>
      <w:rFonts w:ascii="Eurostile" w:hAnsi="Eurostile"/>
      <w:color w:val="676C73" w:themeColor="text1"/>
      <w:sz w:val="20"/>
      <w:szCs w:val="20"/>
      <w:lang w:val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6B395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6B3956"/>
    <w:rPr>
      <w:rFonts w:ascii="Eurostile" w:hAnsi="Eurostile"/>
      <w:b/>
      <w:bCs/>
      <w:color w:val="676C73" w:themeColor="text1"/>
      <w:sz w:val="20"/>
      <w:szCs w:val="20"/>
      <w:lang w:val="en-US"/>
    </w:rPr>
  </w:style>
  <w:style w:type="table" w:styleId="Donkerelijst">
    <w:name w:val="Dark List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3539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5055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5055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48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C6D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6D6E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44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666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663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356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581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8189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843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D65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6576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89B1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5CC5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CC5A" w:themeFill="accent5" w:themeFillShade="BF"/>
      </w:tcPr>
    </w:tblStylePr>
  </w:style>
  <w:style w:type="table" w:styleId="Donkerelijst-accent6">
    <w:name w:val="Dark List Accent 6"/>
    <w:basedOn w:val="Standaardtabel"/>
    <w:uiPriority w:val="70"/>
    <w:semiHidden/>
    <w:unhideWhenUsed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613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925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9254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6B3956"/>
  </w:style>
  <w:style w:type="character" w:customStyle="1" w:styleId="DatumChar">
    <w:name w:val="Datum Char"/>
    <w:basedOn w:val="Standaardalinea-lettertype"/>
    <w:link w:val="Datum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B395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B3956"/>
    <w:rPr>
      <w:rFonts w:ascii="Segoe UI" w:hAnsi="Segoe UI" w:cs="Segoe UI"/>
      <w:color w:val="676C73" w:themeColor="text1"/>
      <w:sz w:val="16"/>
      <w:szCs w:val="16"/>
      <w:lang w:val="en-US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6B3956"/>
    <w:pPr>
      <w:spacing w:before="0"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Nadruk">
    <w:name w:val="Emphasis"/>
    <w:basedOn w:val="Standaardalinea-lettertype"/>
    <w:uiPriority w:val="20"/>
    <w:semiHidden/>
    <w:qFormat/>
    <w:rsid w:val="006B3956"/>
    <w:rPr>
      <w:rFonts w:ascii="Eurostile" w:hAnsi="Eurostile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6B3956"/>
    <w:rPr>
      <w:rFonts w:ascii="Eurostile" w:hAnsi="Eurostile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6B3956"/>
    <w:pPr>
      <w:spacing w:before="0" w:after="0" w:line="240" w:lineRule="auto"/>
    </w:pPr>
    <w:rPr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6B3956"/>
    <w:rPr>
      <w:rFonts w:ascii="Eurostile" w:hAnsi="Eurostile"/>
      <w:color w:val="676C73" w:themeColor="text1"/>
      <w:sz w:val="20"/>
      <w:szCs w:val="20"/>
      <w:lang w:val="en-US"/>
    </w:rPr>
  </w:style>
  <w:style w:type="paragraph" w:styleId="Adresenvelop">
    <w:name w:val="envelope address"/>
    <w:basedOn w:val="Standaard"/>
    <w:uiPriority w:val="99"/>
    <w:semiHidden/>
    <w:unhideWhenUsed/>
    <w:rsid w:val="006B395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6B3956"/>
    <w:pPr>
      <w:spacing w:before="0" w:after="0" w:line="240" w:lineRule="auto"/>
    </w:pPr>
    <w:rPr>
      <w:rFonts w:eastAsiaTheme="majorEastAsia" w:cstheme="majorBidi"/>
      <w:szCs w:val="2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B3956"/>
    <w:rPr>
      <w:rFonts w:ascii="Eurostile" w:hAnsi="Eurostile"/>
      <w:color w:val="8E8985" w:themeColor="followedHyperlink"/>
      <w:u w:val="single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B3956"/>
    <w:rPr>
      <w:rFonts w:ascii="Eurostile" w:hAnsi="Eurostile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B3956"/>
    <w:pPr>
      <w:spacing w:before="0"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B3956"/>
    <w:rPr>
      <w:rFonts w:ascii="Eurostile" w:hAnsi="Eurostile"/>
      <w:color w:val="676C73" w:themeColor="text1"/>
      <w:sz w:val="20"/>
      <w:szCs w:val="20"/>
      <w:lang w:val="en-US"/>
    </w:rPr>
  </w:style>
  <w:style w:type="table" w:styleId="Rastertabel1licht">
    <w:name w:val="Grid Table 1 Light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C1C3C7" w:themeColor="text1" w:themeTint="66"/>
        <w:left w:val="single" w:sz="4" w:space="0" w:color="C1C3C7" w:themeColor="text1" w:themeTint="66"/>
        <w:bottom w:val="single" w:sz="4" w:space="0" w:color="C1C3C7" w:themeColor="text1" w:themeTint="66"/>
        <w:right w:val="single" w:sz="4" w:space="0" w:color="C1C3C7" w:themeColor="text1" w:themeTint="66"/>
        <w:insideH w:val="single" w:sz="4" w:space="0" w:color="C1C3C7" w:themeColor="text1" w:themeTint="66"/>
        <w:insideV w:val="single" w:sz="4" w:space="0" w:color="C1C3C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5D6D7" w:themeColor="accent1" w:themeTint="66"/>
        <w:left w:val="single" w:sz="4" w:space="0" w:color="B5D6D7" w:themeColor="accent1" w:themeTint="66"/>
        <w:bottom w:val="single" w:sz="4" w:space="0" w:color="B5D6D7" w:themeColor="accent1" w:themeTint="66"/>
        <w:right w:val="single" w:sz="4" w:space="0" w:color="B5D6D7" w:themeColor="accent1" w:themeTint="66"/>
        <w:insideH w:val="single" w:sz="4" w:space="0" w:color="B5D6D7" w:themeColor="accent1" w:themeTint="66"/>
        <w:insideV w:val="single" w:sz="4" w:space="0" w:color="B5D6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D1CFCE" w:themeColor="accent2" w:themeTint="66"/>
        <w:left w:val="single" w:sz="4" w:space="0" w:color="D1CFCE" w:themeColor="accent2" w:themeTint="66"/>
        <w:bottom w:val="single" w:sz="4" w:space="0" w:color="D1CFCE" w:themeColor="accent2" w:themeTint="66"/>
        <w:right w:val="single" w:sz="4" w:space="0" w:color="D1CFCE" w:themeColor="accent2" w:themeTint="66"/>
        <w:insideH w:val="single" w:sz="4" w:space="0" w:color="D1CFCE" w:themeColor="accent2" w:themeTint="66"/>
        <w:insideV w:val="single" w:sz="4" w:space="0" w:color="D1CF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D2DCDE" w:themeColor="accent3" w:themeTint="66"/>
        <w:left w:val="single" w:sz="4" w:space="0" w:color="D2DCDE" w:themeColor="accent3" w:themeTint="66"/>
        <w:bottom w:val="single" w:sz="4" w:space="0" w:color="D2DCDE" w:themeColor="accent3" w:themeTint="66"/>
        <w:right w:val="single" w:sz="4" w:space="0" w:color="D2DCDE" w:themeColor="accent3" w:themeTint="66"/>
        <w:insideH w:val="single" w:sz="4" w:space="0" w:color="D2DCDE" w:themeColor="accent3" w:themeTint="66"/>
        <w:insideV w:val="single" w:sz="4" w:space="0" w:color="D2DC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7D0DA" w:themeColor="accent4" w:themeTint="66"/>
        <w:left w:val="single" w:sz="4" w:space="0" w:color="B7D0DA" w:themeColor="accent4" w:themeTint="66"/>
        <w:bottom w:val="single" w:sz="4" w:space="0" w:color="B7D0DA" w:themeColor="accent4" w:themeTint="66"/>
        <w:right w:val="single" w:sz="4" w:space="0" w:color="B7D0DA" w:themeColor="accent4" w:themeTint="66"/>
        <w:insideH w:val="single" w:sz="4" w:space="0" w:color="B7D0DA" w:themeColor="accent4" w:themeTint="66"/>
        <w:insideV w:val="single" w:sz="4" w:space="0" w:color="B7D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AF6E2" w:themeColor="accent5" w:themeTint="66"/>
        <w:left w:val="single" w:sz="4" w:space="0" w:color="FAF6E2" w:themeColor="accent5" w:themeTint="66"/>
        <w:bottom w:val="single" w:sz="4" w:space="0" w:color="FAF6E2" w:themeColor="accent5" w:themeTint="66"/>
        <w:right w:val="single" w:sz="4" w:space="0" w:color="FAF6E2" w:themeColor="accent5" w:themeTint="66"/>
        <w:insideH w:val="single" w:sz="4" w:space="0" w:color="FAF6E2" w:themeColor="accent5" w:themeTint="66"/>
        <w:insideV w:val="single" w:sz="4" w:space="0" w:color="FAF6E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C7E1CA" w:themeColor="accent6" w:themeTint="66"/>
        <w:left w:val="single" w:sz="4" w:space="0" w:color="C7E1CA" w:themeColor="accent6" w:themeTint="66"/>
        <w:bottom w:val="single" w:sz="4" w:space="0" w:color="C7E1CA" w:themeColor="accent6" w:themeTint="66"/>
        <w:right w:val="single" w:sz="4" w:space="0" w:color="C7E1CA" w:themeColor="accent6" w:themeTint="66"/>
        <w:insideH w:val="single" w:sz="4" w:space="0" w:color="C7E1CA" w:themeColor="accent6" w:themeTint="66"/>
        <w:insideV w:val="single" w:sz="4" w:space="0" w:color="C7E1C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A2A6AC" w:themeColor="text1" w:themeTint="99"/>
        <w:bottom w:val="single" w:sz="2" w:space="0" w:color="A2A6AC" w:themeColor="text1" w:themeTint="99"/>
        <w:insideH w:val="single" w:sz="2" w:space="0" w:color="A2A6AC" w:themeColor="text1" w:themeTint="99"/>
        <w:insideV w:val="single" w:sz="2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A6AC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A6AC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91C2C3" w:themeColor="accent1" w:themeTint="99"/>
        <w:bottom w:val="single" w:sz="2" w:space="0" w:color="91C2C3" w:themeColor="accent1" w:themeTint="99"/>
        <w:insideH w:val="single" w:sz="2" w:space="0" w:color="91C2C3" w:themeColor="accent1" w:themeTint="99"/>
        <w:insideV w:val="single" w:sz="2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1C2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1C2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BBB8B5" w:themeColor="accent2" w:themeTint="99"/>
        <w:bottom w:val="single" w:sz="2" w:space="0" w:color="BBB8B5" w:themeColor="accent2" w:themeTint="99"/>
        <w:insideH w:val="single" w:sz="2" w:space="0" w:color="BBB8B5" w:themeColor="accent2" w:themeTint="99"/>
        <w:insideV w:val="single" w:sz="2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BCCACE" w:themeColor="accent3" w:themeTint="99"/>
        <w:bottom w:val="single" w:sz="2" w:space="0" w:color="BCCACE" w:themeColor="accent3" w:themeTint="99"/>
        <w:insideH w:val="single" w:sz="2" w:space="0" w:color="BCCACE" w:themeColor="accent3" w:themeTint="99"/>
        <w:insideV w:val="single" w:sz="2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CA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CA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94B8C7" w:themeColor="accent4" w:themeTint="99"/>
        <w:bottom w:val="single" w:sz="2" w:space="0" w:color="94B8C7" w:themeColor="accent4" w:themeTint="99"/>
        <w:insideH w:val="single" w:sz="2" w:space="0" w:color="94B8C7" w:themeColor="accent4" w:themeTint="99"/>
        <w:insideV w:val="single" w:sz="2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8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8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F8F1D4" w:themeColor="accent5" w:themeTint="99"/>
        <w:bottom w:val="single" w:sz="2" w:space="0" w:color="F8F1D4" w:themeColor="accent5" w:themeTint="99"/>
        <w:insideH w:val="single" w:sz="2" w:space="0" w:color="F8F1D4" w:themeColor="accent5" w:themeTint="99"/>
        <w:insideV w:val="single" w:sz="2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F1D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F1D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2" w:space="0" w:color="ABD3B0" w:themeColor="accent6" w:themeTint="99"/>
        <w:bottom w:val="single" w:sz="2" w:space="0" w:color="ABD3B0" w:themeColor="accent6" w:themeTint="99"/>
        <w:insideH w:val="single" w:sz="2" w:space="0" w:color="ABD3B0" w:themeColor="accent6" w:themeTint="99"/>
        <w:insideV w:val="single" w:sz="2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3B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3B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Rastertabel3">
    <w:name w:val="Grid Table 3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1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76C73" w:themeFill="text1"/>
      </w:tcPr>
    </w:tblStylePr>
    <w:tblStylePr w:type="band1Vert">
      <w:tblPr/>
      <w:tcPr>
        <w:shd w:val="clear" w:color="auto" w:fill="C1C3C7" w:themeFill="text1" w:themeFillTint="66"/>
      </w:tcPr>
    </w:tblStylePr>
    <w:tblStylePr w:type="band1Horz">
      <w:tblPr/>
      <w:tcPr>
        <w:shd w:val="clear" w:color="auto" w:fill="C1C3C7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A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09394" w:themeFill="accent1"/>
      </w:tcPr>
    </w:tblStylePr>
    <w:tblStylePr w:type="band1Vert">
      <w:tblPr/>
      <w:tcPr>
        <w:shd w:val="clear" w:color="auto" w:fill="B5D6D7" w:themeFill="accent1" w:themeFillTint="66"/>
      </w:tcPr>
    </w:tblStylePr>
    <w:tblStylePr w:type="band1Horz">
      <w:tblPr/>
      <w:tcPr>
        <w:shd w:val="clear" w:color="auto" w:fill="B5D6D7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7E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8985" w:themeFill="accent2"/>
      </w:tcPr>
    </w:tblStylePr>
    <w:tblStylePr w:type="band1Vert">
      <w:tblPr/>
      <w:tcPr>
        <w:shd w:val="clear" w:color="auto" w:fill="D1CFCE" w:themeFill="accent2" w:themeFillTint="66"/>
      </w:tcPr>
    </w:tblStylePr>
    <w:tblStylePr w:type="band1Horz">
      <w:tblPr/>
      <w:tcPr>
        <w:shd w:val="clear" w:color="auto" w:fill="D1CFCE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D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1A8AE" w:themeFill="accent3"/>
      </w:tcPr>
    </w:tblStylePr>
    <w:tblStylePr w:type="band1Vert">
      <w:tblPr/>
      <w:tcPr>
        <w:shd w:val="clear" w:color="auto" w:fill="D2DCDE" w:themeFill="accent3" w:themeFillTint="66"/>
      </w:tcPr>
    </w:tblStylePr>
    <w:tblStylePr w:type="band1Horz">
      <w:tblPr/>
      <w:tcPr>
        <w:shd w:val="clear" w:color="auto" w:fill="D2DCDE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7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2889E" w:themeFill="accent4"/>
      </w:tcPr>
    </w:tblStylePr>
    <w:tblStylePr w:type="band1Vert">
      <w:tblPr/>
      <w:tcPr>
        <w:shd w:val="clear" w:color="auto" w:fill="B7D0DA" w:themeFill="accent4" w:themeFillTint="66"/>
      </w:tcPr>
    </w:tblStylePr>
    <w:tblStylePr w:type="band1Horz">
      <w:tblPr/>
      <w:tcPr>
        <w:shd w:val="clear" w:color="auto" w:fill="B7D0DA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4E9B8" w:themeFill="accent5"/>
      </w:tcPr>
    </w:tblStylePr>
    <w:tblStylePr w:type="band1Vert">
      <w:tblPr/>
      <w:tcPr>
        <w:shd w:val="clear" w:color="auto" w:fill="FAF6E2" w:themeFill="accent5" w:themeFillTint="66"/>
      </w:tcPr>
    </w:tblStylePr>
    <w:tblStylePr w:type="band1Horz">
      <w:tblPr/>
      <w:tcPr>
        <w:shd w:val="clear" w:color="auto" w:fill="FAF6E2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E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B67C" w:themeFill="accent6"/>
      </w:tcPr>
    </w:tblStylePr>
    <w:tblStylePr w:type="band1Vert">
      <w:tblPr/>
      <w:tcPr>
        <w:shd w:val="clear" w:color="auto" w:fill="C7E1CA" w:themeFill="accent6" w:themeFillTint="66"/>
      </w:tcPr>
    </w:tblStylePr>
    <w:tblStylePr w:type="band1Horz">
      <w:tblPr/>
      <w:tcPr>
        <w:shd w:val="clear" w:color="auto" w:fill="C7E1CA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  <w:insideV w:val="single" w:sz="4" w:space="0" w:color="A2A6AC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bottom w:val="single" w:sz="4" w:space="0" w:color="A2A6AC" w:themeColor="text1" w:themeTint="99"/>
        </w:tcBorders>
      </w:tcPr>
    </w:tblStylePr>
    <w:tblStylePr w:type="nwCell">
      <w:tblPr/>
      <w:tcPr>
        <w:tcBorders>
          <w:bottom w:val="single" w:sz="4" w:space="0" w:color="A2A6AC" w:themeColor="text1" w:themeTint="99"/>
        </w:tcBorders>
      </w:tcPr>
    </w:tblStylePr>
    <w:tblStylePr w:type="seCell">
      <w:tblPr/>
      <w:tcPr>
        <w:tcBorders>
          <w:top w:val="single" w:sz="4" w:space="0" w:color="A2A6AC" w:themeColor="text1" w:themeTint="99"/>
        </w:tcBorders>
      </w:tcPr>
    </w:tblStylePr>
    <w:tblStylePr w:type="swCell">
      <w:tblPr/>
      <w:tcPr>
        <w:tcBorders>
          <w:top w:val="single" w:sz="4" w:space="0" w:color="A2A6AC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  <w:insideV w:val="single" w:sz="4" w:space="0" w:color="91C2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bottom w:val="single" w:sz="4" w:space="0" w:color="91C2C3" w:themeColor="accent1" w:themeTint="99"/>
        </w:tcBorders>
      </w:tcPr>
    </w:tblStylePr>
    <w:tblStylePr w:type="nwCell">
      <w:tblPr/>
      <w:tcPr>
        <w:tcBorders>
          <w:bottom w:val="single" w:sz="4" w:space="0" w:color="91C2C3" w:themeColor="accent1" w:themeTint="99"/>
        </w:tcBorders>
      </w:tcPr>
    </w:tblStylePr>
    <w:tblStylePr w:type="seCell">
      <w:tblPr/>
      <w:tcPr>
        <w:tcBorders>
          <w:top w:val="single" w:sz="4" w:space="0" w:color="91C2C3" w:themeColor="accent1" w:themeTint="99"/>
        </w:tcBorders>
      </w:tcPr>
    </w:tblStylePr>
    <w:tblStylePr w:type="swCell">
      <w:tblPr/>
      <w:tcPr>
        <w:tcBorders>
          <w:top w:val="single" w:sz="4" w:space="0" w:color="91C2C3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  <w:insideV w:val="single" w:sz="4" w:space="0" w:color="BBB8B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bottom w:val="single" w:sz="4" w:space="0" w:color="BBB8B5" w:themeColor="accent2" w:themeTint="99"/>
        </w:tcBorders>
      </w:tcPr>
    </w:tblStylePr>
    <w:tblStylePr w:type="nwCell">
      <w:tblPr/>
      <w:tcPr>
        <w:tcBorders>
          <w:bottom w:val="single" w:sz="4" w:space="0" w:color="BBB8B5" w:themeColor="accent2" w:themeTint="99"/>
        </w:tcBorders>
      </w:tcPr>
    </w:tblStylePr>
    <w:tblStylePr w:type="seCell">
      <w:tblPr/>
      <w:tcPr>
        <w:tcBorders>
          <w:top w:val="single" w:sz="4" w:space="0" w:color="BBB8B5" w:themeColor="accent2" w:themeTint="99"/>
        </w:tcBorders>
      </w:tcPr>
    </w:tblStylePr>
    <w:tblStylePr w:type="swCell">
      <w:tblPr/>
      <w:tcPr>
        <w:tcBorders>
          <w:top w:val="single" w:sz="4" w:space="0" w:color="BBB8B5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  <w:insideV w:val="single" w:sz="4" w:space="0" w:color="BCCA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bottom w:val="single" w:sz="4" w:space="0" w:color="BCCACE" w:themeColor="accent3" w:themeTint="99"/>
        </w:tcBorders>
      </w:tcPr>
    </w:tblStylePr>
    <w:tblStylePr w:type="nwCell">
      <w:tblPr/>
      <w:tcPr>
        <w:tcBorders>
          <w:bottom w:val="single" w:sz="4" w:space="0" w:color="BCCACE" w:themeColor="accent3" w:themeTint="99"/>
        </w:tcBorders>
      </w:tcPr>
    </w:tblStylePr>
    <w:tblStylePr w:type="seCell">
      <w:tblPr/>
      <w:tcPr>
        <w:tcBorders>
          <w:top w:val="single" w:sz="4" w:space="0" w:color="BCCACE" w:themeColor="accent3" w:themeTint="99"/>
        </w:tcBorders>
      </w:tcPr>
    </w:tblStylePr>
    <w:tblStylePr w:type="swCell">
      <w:tblPr/>
      <w:tcPr>
        <w:tcBorders>
          <w:top w:val="single" w:sz="4" w:space="0" w:color="BCCACE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  <w:insideV w:val="single" w:sz="4" w:space="0" w:color="94B8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bottom w:val="single" w:sz="4" w:space="0" w:color="94B8C7" w:themeColor="accent4" w:themeTint="99"/>
        </w:tcBorders>
      </w:tcPr>
    </w:tblStylePr>
    <w:tblStylePr w:type="nwCell">
      <w:tblPr/>
      <w:tcPr>
        <w:tcBorders>
          <w:bottom w:val="single" w:sz="4" w:space="0" w:color="94B8C7" w:themeColor="accent4" w:themeTint="99"/>
        </w:tcBorders>
      </w:tcPr>
    </w:tblStylePr>
    <w:tblStylePr w:type="seCell">
      <w:tblPr/>
      <w:tcPr>
        <w:tcBorders>
          <w:top w:val="single" w:sz="4" w:space="0" w:color="94B8C7" w:themeColor="accent4" w:themeTint="99"/>
        </w:tcBorders>
      </w:tcPr>
    </w:tblStylePr>
    <w:tblStylePr w:type="swCell">
      <w:tblPr/>
      <w:tcPr>
        <w:tcBorders>
          <w:top w:val="single" w:sz="4" w:space="0" w:color="94B8C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  <w:insideV w:val="single" w:sz="4" w:space="0" w:color="F8F1D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bottom w:val="single" w:sz="4" w:space="0" w:color="F8F1D4" w:themeColor="accent5" w:themeTint="99"/>
        </w:tcBorders>
      </w:tcPr>
    </w:tblStylePr>
    <w:tblStylePr w:type="nwCell">
      <w:tblPr/>
      <w:tcPr>
        <w:tcBorders>
          <w:bottom w:val="single" w:sz="4" w:space="0" w:color="F8F1D4" w:themeColor="accent5" w:themeTint="99"/>
        </w:tcBorders>
      </w:tcPr>
    </w:tblStylePr>
    <w:tblStylePr w:type="seCell">
      <w:tblPr/>
      <w:tcPr>
        <w:tcBorders>
          <w:top w:val="single" w:sz="4" w:space="0" w:color="F8F1D4" w:themeColor="accent5" w:themeTint="99"/>
        </w:tcBorders>
      </w:tcPr>
    </w:tblStylePr>
    <w:tblStylePr w:type="swCell">
      <w:tblPr/>
      <w:tcPr>
        <w:tcBorders>
          <w:top w:val="single" w:sz="4" w:space="0" w:color="F8F1D4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  <w:insideV w:val="single" w:sz="4" w:space="0" w:color="ABD3B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bottom w:val="single" w:sz="4" w:space="0" w:color="ABD3B0" w:themeColor="accent6" w:themeTint="99"/>
        </w:tcBorders>
      </w:tcPr>
    </w:tblStylePr>
    <w:tblStylePr w:type="nwCell">
      <w:tblPr/>
      <w:tcPr>
        <w:tcBorders>
          <w:bottom w:val="single" w:sz="4" w:space="0" w:color="ABD3B0" w:themeColor="accent6" w:themeTint="99"/>
        </w:tcBorders>
      </w:tcPr>
    </w:tblStylePr>
    <w:tblStylePr w:type="seCell">
      <w:tblPr/>
      <w:tcPr>
        <w:tcBorders>
          <w:top w:val="single" w:sz="4" w:space="0" w:color="ABD3B0" w:themeColor="accent6" w:themeTint="99"/>
        </w:tcBorders>
      </w:tcPr>
    </w:tblStylePr>
    <w:tblStylePr w:type="swCell">
      <w:tblPr/>
      <w:tcPr>
        <w:tcBorders>
          <w:top w:val="single" w:sz="4" w:space="0" w:color="ABD3B0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6B3956"/>
    <w:rPr>
      <w:rFonts w:ascii="Eurostile" w:hAnsi="Eurostile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6B3956"/>
    <w:rPr>
      <w:rFonts w:ascii="Eurostile" w:hAnsi="Eurostile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6B3956"/>
    <w:pPr>
      <w:spacing w:before="0"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6B3956"/>
    <w:rPr>
      <w:rFonts w:ascii="Eurostile" w:hAnsi="Eurostile"/>
      <w:i/>
      <w:iCs/>
      <w:color w:val="676C73" w:themeColor="text1"/>
      <w:sz w:val="20"/>
      <w:lang w:val="en-US"/>
    </w:rPr>
  </w:style>
  <w:style w:type="character" w:styleId="HTML-citaat">
    <w:name w:val="HTML Cite"/>
    <w:basedOn w:val="Standaardalinea-lettertype"/>
    <w:uiPriority w:val="99"/>
    <w:semiHidden/>
    <w:unhideWhenUsed/>
    <w:rsid w:val="006B3956"/>
    <w:rPr>
      <w:rFonts w:ascii="Eurostile" w:hAnsi="Eurostile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6B3956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6B3956"/>
    <w:rPr>
      <w:rFonts w:ascii="Eurostile" w:hAnsi="Eurostile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6B3956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6B3956"/>
    <w:pPr>
      <w:spacing w:before="0" w:after="0" w:line="240" w:lineRule="auto"/>
    </w:pPr>
    <w:rPr>
      <w:rFonts w:ascii="Consolas" w:hAnsi="Consolas" w:cs="Consolas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6B3956"/>
    <w:rPr>
      <w:rFonts w:ascii="Consolas" w:hAnsi="Consolas" w:cs="Consolas"/>
      <w:color w:val="676C73" w:themeColor="text1"/>
      <w:sz w:val="20"/>
      <w:szCs w:val="20"/>
      <w:lang w:val="en-US"/>
    </w:rPr>
  </w:style>
  <w:style w:type="character" w:styleId="HTML-voorbeeld">
    <w:name w:val="HTML Sample"/>
    <w:basedOn w:val="Standaardalinea-lettertype"/>
    <w:uiPriority w:val="99"/>
    <w:semiHidden/>
    <w:unhideWhenUsed/>
    <w:rsid w:val="006B3956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6B3956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6B3956"/>
    <w:rPr>
      <w:rFonts w:ascii="Eurostile" w:hAnsi="Eurostile"/>
      <w:i/>
      <w:iCs/>
    </w:rPr>
  </w:style>
  <w:style w:type="character" w:styleId="Hyperlink">
    <w:name w:val="Hyperlink"/>
    <w:basedOn w:val="Standaardalinea-lettertype"/>
    <w:uiPriority w:val="99"/>
    <w:semiHidden/>
    <w:unhideWhenUsed/>
    <w:rsid w:val="006B3956"/>
    <w:rPr>
      <w:rFonts w:ascii="Eurostile" w:hAnsi="Eurostile"/>
      <w:color w:val="52889E" w:themeColor="hyperlink"/>
      <w:u w:val="single"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200" w:hanging="20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400" w:hanging="20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600" w:hanging="20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800" w:hanging="20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000" w:hanging="20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200" w:hanging="20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400" w:hanging="20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600" w:hanging="20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6B3956"/>
    <w:pPr>
      <w:spacing w:before="0" w:after="0" w:line="240" w:lineRule="auto"/>
      <w:ind w:left="1800" w:hanging="200"/>
    </w:pPr>
  </w:style>
  <w:style w:type="paragraph" w:styleId="Indexkop">
    <w:name w:val="index heading"/>
    <w:basedOn w:val="Standaard"/>
    <w:next w:val="Index1"/>
    <w:uiPriority w:val="99"/>
    <w:semiHidden/>
    <w:unhideWhenUsed/>
    <w:rsid w:val="006B3956"/>
    <w:rPr>
      <w:rFonts w:eastAsiaTheme="majorEastAsia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qFormat/>
    <w:rsid w:val="006B3956"/>
    <w:rPr>
      <w:rFonts w:ascii="Eurostile" w:hAnsi="Eurostile"/>
      <w:i/>
      <w:iCs/>
      <w:color w:val="509394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qFormat/>
    <w:rsid w:val="006B3956"/>
    <w:pPr>
      <w:pBdr>
        <w:top w:val="single" w:sz="4" w:space="10" w:color="509394" w:themeColor="accent1"/>
        <w:bottom w:val="single" w:sz="4" w:space="10" w:color="509394" w:themeColor="accent1"/>
      </w:pBdr>
      <w:spacing w:before="360" w:after="360"/>
      <w:ind w:left="864" w:right="864"/>
      <w:jc w:val="center"/>
    </w:pPr>
    <w:rPr>
      <w:i/>
      <w:iCs/>
      <w:color w:val="509394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6B3956"/>
    <w:rPr>
      <w:rFonts w:ascii="Eurostile" w:hAnsi="Eurostile"/>
      <w:i/>
      <w:iCs/>
      <w:color w:val="509394" w:themeColor="accent1"/>
      <w:sz w:val="20"/>
      <w:lang w:val="en-US"/>
    </w:rPr>
  </w:style>
  <w:style w:type="character" w:styleId="Intensieveverwijzing">
    <w:name w:val="Intense Reference"/>
    <w:basedOn w:val="Standaardalinea-lettertype"/>
    <w:uiPriority w:val="32"/>
    <w:semiHidden/>
    <w:qFormat/>
    <w:rsid w:val="006B3956"/>
    <w:rPr>
      <w:rFonts w:ascii="Eurostile" w:hAnsi="Eurostile"/>
      <w:b/>
      <w:bCs/>
      <w:smallCaps/>
      <w:color w:val="509394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1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H w:val="nil"/>
          <w:insideV w:val="single" w:sz="8" w:space="0" w:color="676C73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  <w:shd w:val="clear" w:color="auto" w:fill="D8DADC" w:themeFill="text1" w:themeFillTint="3F"/>
      </w:tcPr>
    </w:tblStylePr>
    <w:tblStylePr w:type="band2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  <w:insideV w:val="single" w:sz="8" w:space="0" w:color="676C73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1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H w:val="nil"/>
          <w:insideV w:val="single" w:sz="8" w:space="0" w:color="50939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  <w:shd w:val="clear" w:color="auto" w:fill="D1E6E6" w:themeFill="accent1" w:themeFillTint="3F"/>
      </w:tcPr>
    </w:tblStylePr>
    <w:tblStylePr w:type="band2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  <w:insideV w:val="single" w:sz="8" w:space="0" w:color="509394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1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H w:val="nil"/>
          <w:insideV w:val="single" w:sz="8" w:space="0" w:color="8E898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  <w:shd w:val="clear" w:color="auto" w:fill="E3E1E0" w:themeFill="accent2" w:themeFillTint="3F"/>
      </w:tcPr>
    </w:tblStylePr>
    <w:tblStylePr w:type="band2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  <w:insideV w:val="single" w:sz="8" w:space="0" w:color="8E898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1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H w:val="nil"/>
          <w:insideV w:val="single" w:sz="8" w:space="0" w:color="91A8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  <w:shd w:val="clear" w:color="auto" w:fill="E3E9EB" w:themeFill="accent3" w:themeFillTint="3F"/>
      </w:tcPr>
    </w:tblStylePr>
    <w:tblStylePr w:type="band2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  <w:insideV w:val="single" w:sz="8" w:space="0" w:color="91A8A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1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H w:val="nil"/>
          <w:insideV w:val="single" w:sz="8" w:space="0" w:color="5288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  <w:shd w:val="clear" w:color="auto" w:fill="D2E1E8" w:themeFill="accent4" w:themeFillTint="3F"/>
      </w:tcPr>
    </w:tblStylePr>
    <w:tblStylePr w:type="band2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  <w:insideV w:val="single" w:sz="8" w:space="0" w:color="52889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1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H w:val="nil"/>
          <w:insideV w:val="single" w:sz="8" w:space="0" w:color="F4E9B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  <w:shd w:val="clear" w:color="auto" w:fill="FCF9ED" w:themeFill="accent5" w:themeFillTint="3F"/>
      </w:tcPr>
    </w:tblStylePr>
    <w:tblStylePr w:type="band2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  <w:insideV w:val="single" w:sz="8" w:space="0" w:color="F4E9B8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1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H w:val="nil"/>
          <w:insideV w:val="single" w:sz="8" w:space="0" w:color="74B67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  <w:shd w:val="clear" w:color="auto" w:fill="DCEDDE" w:themeFill="accent6" w:themeFillTint="3F"/>
      </w:tcPr>
    </w:tblStylePr>
    <w:tblStylePr w:type="band2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  <w:insideV w:val="single" w:sz="8" w:space="0" w:color="74B67C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  <w:tblStylePr w:type="band1Horz">
      <w:tblPr/>
      <w:tcPr>
        <w:tcBorders>
          <w:top w:val="single" w:sz="8" w:space="0" w:color="676C73" w:themeColor="text1"/>
          <w:left w:val="single" w:sz="8" w:space="0" w:color="676C73" w:themeColor="text1"/>
          <w:bottom w:val="single" w:sz="8" w:space="0" w:color="676C73" w:themeColor="text1"/>
          <w:right w:val="single" w:sz="8" w:space="0" w:color="676C73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  <w:tblStylePr w:type="band1Horz">
      <w:tblPr/>
      <w:tcPr>
        <w:tcBorders>
          <w:top w:val="single" w:sz="8" w:space="0" w:color="509394" w:themeColor="accent1"/>
          <w:left w:val="single" w:sz="8" w:space="0" w:color="509394" w:themeColor="accent1"/>
          <w:bottom w:val="single" w:sz="8" w:space="0" w:color="509394" w:themeColor="accent1"/>
          <w:right w:val="single" w:sz="8" w:space="0" w:color="509394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  <w:tblStylePr w:type="band1Horz">
      <w:tblPr/>
      <w:tcPr>
        <w:tcBorders>
          <w:top w:val="single" w:sz="8" w:space="0" w:color="8E8985" w:themeColor="accent2"/>
          <w:left w:val="single" w:sz="8" w:space="0" w:color="8E8985" w:themeColor="accent2"/>
          <w:bottom w:val="single" w:sz="8" w:space="0" w:color="8E8985" w:themeColor="accent2"/>
          <w:right w:val="single" w:sz="8" w:space="0" w:color="8E898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  <w:tblStylePr w:type="band1Horz">
      <w:tblPr/>
      <w:tcPr>
        <w:tcBorders>
          <w:top w:val="single" w:sz="8" w:space="0" w:color="91A8AE" w:themeColor="accent3"/>
          <w:left w:val="single" w:sz="8" w:space="0" w:color="91A8AE" w:themeColor="accent3"/>
          <w:bottom w:val="single" w:sz="8" w:space="0" w:color="91A8AE" w:themeColor="accent3"/>
          <w:right w:val="single" w:sz="8" w:space="0" w:color="91A8A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  <w:tblStylePr w:type="band1Horz">
      <w:tblPr/>
      <w:tcPr>
        <w:tcBorders>
          <w:top w:val="single" w:sz="8" w:space="0" w:color="52889E" w:themeColor="accent4"/>
          <w:left w:val="single" w:sz="8" w:space="0" w:color="52889E" w:themeColor="accent4"/>
          <w:bottom w:val="single" w:sz="8" w:space="0" w:color="52889E" w:themeColor="accent4"/>
          <w:right w:val="single" w:sz="8" w:space="0" w:color="52889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  <w:tblStylePr w:type="band1Horz">
      <w:tblPr/>
      <w:tcPr>
        <w:tcBorders>
          <w:top w:val="single" w:sz="8" w:space="0" w:color="F4E9B8" w:themeColor="accent5"/>
          <w:left w:val="single" w:sz="8" w:space="0" w:color="F4E9B8" w:themeColor="accent5"/>
          <w:bottom w:val="single" w:sz="8" w:space="0" w:color="F4E9B8" w:themeColor="accent5"/>
          <w:right w:val="single" w:sz="8" w:space="0" w:color="F4E9B8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  <w:tblStylePr w:type="band1Horz">
      <w:tblPr/>
      <w:tcPr>
        <w:tcBorders>
          <w:top w:val="single" w:sz="8" w:space="0" w:color="74B67C" w:themeColor="accent6"/>
          <w:left w:val="single" w:sz="8" w:space="0" w:color="74B67C" w:themeColor="accent6"/>
          <w:bottom w:val="single" w:sz="8" w:space="0" w:color="74B67C" w:themeColor="accent6"/>
          <w:right w:val="single" w:sz="8" w:space="0" w:color="74B67C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6B3956"/>
    <w:pPr>
      <w:spacing w:after="0" w:line="240" w:lineRule="auto"/>
    </w:pPr>
    <w:rPr>
      <w:color w:val="4D5055" w:themeColor="text1" w:themeShade="BF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6C73" w:themeColor="text1"/>
          <w:left w:val="nil"/>
          <w:bottom w:val="single" w:sz="8" w:space="0" w:color="676C73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09394" w:themeColor="accent1"/>
          <w:left w:val="nil"/>
          <w:bottom w:val="single" w:sz="8" w:space="0" w:color="50939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8985" w:themeColor="accent2"/>
          <w:left w:val="nil"/>
          <w:bottom w:val="single" w:sz="8" w:space="0" w:color="8E898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1A8AE" w:themeColor="accent3"/>
          <w:left w:val="nil"/>
          <w:bottom w:val="single" w:sz="8" w:space="0" w:color="91A8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2889E" w:themeColor="accent4"/>
          <w:left w:val="nil"/>
          <w:bottom w:val="single" w:sz="8" w:space="0" w:color="5288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4E9B8" w:themeColor="accent5"/>
          <w:left w:val="nil"/>
          <w:bottom w:val="single" w:sz="8" w:space="0" w:color="F4E9B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B67C" w:themeColor="accent6"/>
          <w:left w:val="nil"/>
          <w:bottom w:val="single" w:sz="8" w:space="0" w:color="74B67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6B3956"/>
    <w:rPr>
      <w:rFonts w:ascii="Eurostile" w:hAnsi="Eurostile"/>
    </w:rPr>
  </w:style>
  <w:style w:type="paragraph" w:styleId="Lijst">
    <w:name w:val="List"/>
    <w:basedOn w:val="Standaard"/>
    <w:uiPriority w:val="99"/>
    <w:semiHidden/>
    <w:unhideWhenUsed/>
    <w:rsid w:val="006B3956"/>
    <w:pPr>
      <w:ind w:left="360" w:hanging="360"/>
      <w:contextualSpacing/>
    </w:pPr>
  </w:style>
  <w:style w:type="paragraph" w:styleId="Lijst2">
    <w:name w:val="List 2"/>
    <w:basedOn w:val="Standaard"/>
    <w:uiPriority w:val="99"/>
    <w:semiHidden/>
    <w:unhideWhenUsed/>
    <w:rsid w:val="006B3956"/>
    <w:pPr>
      <w:ind w:left="720" w:hanging="360"/>
      <w:contextualSpacing/>
    </w:pPr>
  </w:style>
  <w:style w:type="paragraph" w:styleId="Lijst3">
    <w:name w:val="List 3"/>
    <w:basedOn w:val="Standaard"/>
    <w:uiPriority w:val="99"/>
    <w:semiHidden/>
    <w:unhideWhenUsed/>
    <w:rsid w:val="006B3956"/>
    <w:pPr>
      <w:ind w:left="1080" w:hanging="360"/>
      <w:contextualSpacing/>
    </w:pPr>
  </w:style>
  <w:style w:type="paragraph" w:styleId="Lijst4">
    <w:name w:val="List 4"/>
    <w:basedOn w:val="Standaard"/>
    <w:uiPriority w:val="99"/>
    <w:semiHidden/>
    <w:unhideWhenUsed/>
    <w:rsid w:val="006B3956"/>
    <w:pPr>
      <w:ind w:left="1440" w:hanging="360"/>
      <w:contextualSpacing/>
    </w:pPr>
  </w:style>
  <w:style w:type="paragraph" w:styleId="Lijst5">
    <w:name w:val="List 5"/>
    <w:basedOn w:val="Standaard"/>
    <w:uiPriority w:val="99"/>
    <w:semiHidden/>
    <w:unhideWhenUsed/>
    <w:rsid w:val="006B3956"/>
    <w:pPr>
      <w:ind w:left="1800" w:hanging="360"/>
      <w:contextualSpacing/>
    </w:pPr>
  </w:style>
  <w:style w:type="paragraph" w:styleId="Lijstopsomteken">
    <w:name w:val="List Bullet"/>
    <w:basedOn w:val="Standaard"/>
    <w:uiPriority w:val="99"/>
    <w:semiHidden/>
    <w:unhideWhenUsed/>
    <w:rsid w:val="006B3956"/>
    <w:pPr>
      <w:numPr>
        <w:numId w:val="10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6B3956"/>
    <w:pPr>
      <w:numPr>
        <w:numId w:val="11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6B3956"/>
    <w:pPr>
      <w:numPr>
        <w:numId w:val="12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6B3956"/>
    <w:pPr>
      <w:numPr>
        <w:numId w:val="13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6B3956"/>
    <w:pPr>
      <w:numPr>
        <w:numId w:val="14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6B3956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6B3956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6B3956"/>
    <w:pPr>
      <w:spacing w:after="120"/>
      <w:ind w:left="1080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6B3956"/>
    <w:pPr>
      <w:spacing w:after="120"/>
      <w:ind w:left="1440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6B3956"/>
    <w:pPr>
      <w:spacing w:after="120"/>
      <w:ind w:left="180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6B3956"/>
    <w:pPr>
      <w:numPr>
        <w:numId w:val="15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6B3956"/>
    <w:pPr>
      <w:numPr>
        <w:numId w:val="16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6B3956"/>
    <w:pPr>
      <w:numPr>
        <w:numId w:val="17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6B3956"/>
    <w:pPr>
      <w:numPr>
        <w:numId w:val="18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6B3956"/>
    <w:pPr>
      <w:numPr>
        <w:numId w:val="19"/>
      </w:numPr>
      <w:contextualSpacing/>
    </w:pPr>
  </w:style>
  <w:style w:type="table" w:styleId="Lijsttabel1licht">
    <w:name w:val="List Table 1 Light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A6AC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1C2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B8B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CA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8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F1D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3B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2">
    <w:name w:val="List Table 2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bottom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bottom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bottom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bottom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bottom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bottom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bottom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3">
    <w:name w:val="List Table 3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676C73" w:themeColor="text1"/>
        <w:left w:val="single" w:sz="4" w:space="0" w:color="676C73" w:themeColor="text1"/>
        <w:bottom w:val="single" w:sz="4" w:space="0" w:color="676C73" w:themeColor="text1"/>
        <w:right w:val="single" w:sz="4" w:space="0" w:color="676C73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76C73" w:themeColor="text1"/>
          <w:right w:val="single" w:sz="4" w:space="0" w:color="676C73" w:themeColor="text1"/>
        </w:tcBorders>
      </w:tcPr>
    </w:tblStylePr>
    <w:tblStylePr w:type="band1Horz">
      <w:tblPr/>
      <w:tcPr>
        <w:tcBorders>
          <w:top w:val="single" w:sz="4" w:space="0" w:color="676C73" w:themeColor="text1"/>
          <w:bottom w:val="single" w:sz="4" w:space="0" w:color="676C7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76C73" w:themeColor="text1"/>
          <w:left w:val="nil"/>
        </w:tcBorders>
      </w:tcPr>
    </w:tblStylePr>
    <w:tblStylePr w:type="swCell">
      <w:tblPr/>
      <w:tcPr>
        <w:tcBorders>
          <w:top w:val="double" w:sz="4" w:space="0" w:color="676C73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509394" w:themeColor="accent1"/>
        <w:left w:val="single" w:sz="4" w:space="0" w:color="509394" w:themeColor="accent1"/>
        <w:bottom w:val="single" w:sz="4" w:space="0" w:color="509394" w:themeColor="accent1"/>
        <w:right w:val="single" w:sz="4" w:space="0" w:color="50939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09394" w:themeColor="accent1"/>
          <w:right w:val="single" w:sz="4" w:space="0" w:color="509394" w:themeColor="accent1"/>
        </w:tcBorders>
      </w:tcPr>
    </w:tblStylePr>
    <w:tblStylePr w:type="band1Horz">
      <w:tblPr/>
      <w:tcPr>
        <w:tcBorders>
          <w:top w:val="single" w:sz="4" w:space="0" w:color="509394" w:themeColor="accent1"/>
          <w:bottom w:val="single" w:sz="4" w:space="0" w:color="50939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09394" w:themeColor="accent1"/>
          <w:left w:val="nil"/>
        </w:tcBorders>
      </w:tcPr>
    </w:tblStylePr>
    <w:tblStylePr w:type="swCell">
      <w:tblPr/>
      <w:tcPr>
        <w:tcBorders>
          <w:top w:val="double" w:sz="4" w:space="0" w:color="509394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8E8985" w:themeColor="accent2"/>
        <w:left w:val="single" w:sz="4" w:space="0" w:color="8E8985" w:themeColor="accent2"/>
        <w:bottom w:val="single" w:sz="4" w:space="0" w:color="8E8985" w:themeColor="accent2"/>
        <w:right w:val="single" w:sz="4" w:space="0" w:color="8E898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8985" w:themeColor="accent2"/>
          <w:right w:val="single" w:sz="4" w:space="0" w:color="8E8985" w:themeColor="accent2"/>
        </w:tcBorders>
      </w:tcPr>
    </w:tblStylePr>
    <w:tblStylePr w:type="band1Horz">
      <w:tblPr/>
      <w:tcPr>
        <w:tcBorders>
          <w:top w:val="single" w:sz="4" w:space="0" w:color="8E8985" w:themeColor="accent2"/>
          <w:bottom w:val="single" w:sz="4" w:space="0" w:color="8E898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8985" w:themeColor="accent2"/>
          <w:left w:val="nil"/>
        </w:tcBorders>
      </w:tcPr>
    </w:tblStylePr>
    <w:tblStylePr w:type="swCell">
      <w:tblPr/>
      <w:tcPr>
        <w:tcBorders>
          <w:top w:val="double" w:sz="4" w:space="0" w:color="8E898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A8AE" w:themeColor="accent3"/>
        <w:left w:val="single" w:sz="4" w:space="0" w:color="91A8AE" w:themeColor="accent3"/>
        <w:bottom w:val="single" w:sz="4" w:space="0" w:color="91A8AE" w:themeColor="accent3"/>
        <w:right w:val="single" w:sz="4" w:space="0" w:color="91A8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1A8AE" w:themeColor="accent3"/>
          <w:right w:val="single" w:sz="4" w:space="0" w:color="91A8AE" w:themeColor="accent3"/>
        </w:tcBorders>
      </w:tcPr>
    </w:tblStylePr>
    <w:tblStylePr w:type="band1Horz">
      <w:tblPr/>
      <w:tcPr>
        <w:tcBorders>
          <w:top w:val="single" w:sz="4" w:space="0" w:color="91A8AE" w:themeColor="accent3"/>
          <w:bottom w:val="single" w:sz="4" w:space="0" w:color="91A8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1A8AE" w:themeColor="accent3"/>
          <w:left w:val="nil"/>
        </w:tcBorders>
      </w:tcPr>
    </w:tblStylePr>
    <w:tblStylePr w:type="swCell">
      <w:tblPr/>
      <w:tcPr>
        <w:tcBorders>
          <w:top w:val="double" w:sz="4" w:space="0" w:color="91A8A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52889E" w:themeColor="accent4"/>
        <w:left w:val="single" w:sz="4" w:space="0" w:color="52889E" w:themeColor="accent4"/>
        <w:bottom w:val="single" w:sz="4" w:space="0" w:color="52889E" w:themeColor="accent4"/>
        <w:right w:val="single" w:sz="4" w:space="0" w:color="5288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2889E" w:themeColor="accent4"/>
          <w:right w:val="single" w:sz="4" w:space="0" w:color="52889E" w:themeColor="accent4"/>
        </w:tcBorders>
      </w:tcPr>
    </w:tblStylePr>
    <w:tblStylePr w:type="band1Horz">
      <w:tblPr/>
      <w:tcPr>
        <w:tcBorders>
          <w:top w:val="single" w:sz="4" w:space="0" w:color="52889E" w:themeColor="accent4"/>
          <w:bottom w:val="single" w:sz="4" w:space="0" w:color="5288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2889E" w:themeColor="accent4"/>
          <w:left w:val="nil"/>
        </w:tcBorders>
      </w:tcPr>
    </w:tblStylePr>
    <w:tblStylePr w:type="swCell">
      <w:tblPr/>
      <w:tcPr>
        <w:tcBorders>
          <w:top w:val="double" w:sz="4" w:space="0" w:color="52889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4E9B8" w:themeColor="accent5"/>
        <w:left w:val="single" w:sz="4" w:space="0" w:color="F4E9B8" w:themeColor="accent5"/>
        <w:bottom w:val="single" w:sz="4" w:space="0" w:color="F4E9B8" w:themeColor="accent5"/>
        <w:right w:val="single" w:sz="4" w:space="0" w:color="F4E9B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4E9B8" w:themeColor="accent5"/>
          <w:right w:val="single" w:sz="4" w:space="0" w:color="F4E9B8" w:themeColor="accent5"/>
        </w:tcBorders>
      </w:tcPr>
    </w:tblStylePr>
    <w:tblStylePr w:type="band1Horz">
      <w:tblPr/>
      <w:tcPr>
        <w:tcBorders>
          <w:top w:val="single" w:sz="4" w:space="0" w:color="F4E9B8" w:themeColor="accent5"/>
          <w:bottom w:val="single" w:sz="4" w:space="0" w:color="F4E9B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4E9B8" w:themeColor="accent5"/>
          <w:left w:val="nil"/>
        </w:tcBorders>
      </w:tcPr>
    </w:tblStylePr>
    <w:tblStylePr w:type="swCell">
      <w:tblPr/>
      <w:tcPr>
        <w:tcBorders>
          <w:top w:val="double" w:sz="4" w:space="0" w:color="F4E9B8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74B67C" w:themeColor="accent6"/>
        <w:left w:val="single" w:sz="4" w:space="0" w:color="74B67C" w:themeColor="accent6"/>
        <w:bottom w:val="single" w:sz="4" w:space="0" w:color="74B67C" w:themeColor="accent6"/>
        <w:right w:val="single" w:sz="4" w:space="0" w:color="74B67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B67C" w:themeColor="accent6"/>
          <w:right w:val="single" w:sz="4" w:space="0" w:color="74B67C" w:themeColor="accent6"/>
        </w:tcBorders>
      </w:tcPr>
    </w:tblStylePr>
    <w:tblStylePr w:type="band1Horz">
      <w:tblPr/>
      <w:tcPr>
        <w:tcBorders>
          <w:top w:val="single" w:sz="4" w:space="0" w:color="74B67C" w:themeColor="accent6"/>
          <w:bottom w:val="single" w:sz="4" w:space="0" w:color="74B67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B67C" w:themeColor="accent6"/>
          <w:left w:val="nil"/>
        </w:tcBorders>
      </w:tcPr>
    </w:tblStylePr>
    <w:tblStylePr w:type="swCell">
      <w:tblPr/>
      <w:tcPr>
        <w:tcBorders>
          <w:top w:val="double" w:sz="4" w:space="0" w:color="74B67C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2A6AC" w:themeColor="text1" w:themeTint="99"/>
        <w:left w:val="single" w:sz="4" w:space="0" w:color="A2A6AC" w:themeColor="text1" w:themeTint="99"/>
        <w:bottom w:val="single" w:sz="4" w:space="0" w:color="A2A6AC" w:themeColor="text1" w:themeTint="99"/>
        <w:right w:val="single" w:sz="4" w:space="0" w:color="A2A6AC" w:themeColor="text1" w:themeTint="99"/>
        <w:insideH w:val="single" w:sz="4" w:space="0" w:color="A2A6AC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76C73" w:themeColor="text1"/>
          <w:left w:val="single" w:sz="4" w:space="0" w:color="676C73" w:themeColor="text1"/>
          <w:bottom w:val="single" w:sz="4" w:space="0" w:color="676C73" w:themeColor="text1"/>
          <w:right w:val="single" w:sz="4" w:space="0" w:color="676C73" w:themeColor="text1"/>
          <w:insideH w:val="nil"/>
        </w:tcBorders>
        <w:shd w:val="clear" w:color="auto" w:fill="676C73" w:themeFill="text1"/>
      </w:tcPr>
    </w:tblStylePr>
    <w:tblStylePr w:type="lastRow">
      <w:rPr>
        <w:b/>
        <w:bCs/>
      </w:rPr>
      <w:tblPr/>
      <w:tcPr>
        <w:tcBorders>
          <w:top w:val="double" w:sz="4" w:space="0" w:color="A2A6AC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1C2C3" w:themeColor="accent1" w:themeTint="99"/>
        <w:left w:val="single" w:sz="4" w:space="0" w:color="91C2C3" w:themeColor="accent1" w:themeTint="99"/>
        <w:bottom w:val="single" w:sz="4" w:space="0" w:color="91C2C3" w:themeColor="accent1" w:themeTint="99"/>
        <w:right w:val="single" w:sz="4" w:space="0" w:color="91C2C3" w:themeColor="accent1" w:themeTint="99"/>
        <w:insideH w:val="single" w:sz="4" w:space="0" w:color="91C2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09394" w:themeColor="accent1"/>
          <w:left w:val="single" w:sz="4" w:space="0" w:color="509394" w:themeColor="accent1"/>
          <w:bottom w:val="single" w:sz="4" w:space="0" w:color="509394" w:themeColor="accent1"/>
          <w:right w:val="single" w:sz="4" w:space="0" w:color="509394" w:themeColor="accent1"/>
          <w:insideH w:val="nil"/>
        </w:tcBorders>
        <w:shd w:val="clear" w:color="auto" w:fill="509394" w:themeFill="accent1"/>
      </w:tcPr>
    </w:tblStylePr>
    <w:tblStylePr w:type="lastRow">
      <w:rPr>
        <w:b/>
        <w:bCs/>
      </w:rPr>
      <w:tblPr/>
      <w:tcPr>
        <w:tcBorders>
          <w:top w:val="double" w:sz="4" w:space="0" w:color="91C2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BB8B5" w:themeColor="accent2" w:themeTint="99"/>
        <w:left w:val="single" w:sz="4" w:space="0" w:color="BBB8B5" w:themeColor="accent2" w:themeTint="99"/>
        <w:bottom w:val="single" w:sz="4" w:space="0" w:color="BBB8B5" w:themeColor="accent2" w:themeTint="99"/>
        <w:right w:val="single" w:sz="4" w:space="0" w:color="BBB8B5" w:themeColor="accent2" w:themeTint="99"/>
        <w:insideH w:val="single" w:sz="4" w:space="0" w:color="BBB8B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8985" w:themeColor="accent2"/>
          <w:left w:val="single" w:sz="4" w:space="0" w:color="8E8985" w:themeColor="accent2"/>
          <w:bottom w:val="single" w:sz="4" w:space="0" w:color="8E8985" w:themeColor="accent2"/>
          <w:right w:val="single" w:sz="4" w:space="0" w:color="8E8985" w:themeColor="accent2"/>
          <w:insideH w:val="nil"/>
        </w:tcBorders>
        <w:shd w:val="clear" w:color="auto" w:fill="8E8985" w:themeFill="accent2"/>
      </w:tcPr>
    </w:tblStylePr>
    <w:tblStylePr w:type="lastRow">
      <w:rPr>
        <w:b/>
        <w:bCs/>
      </w:rPr>
      <w:tblPr/>
      <w:tcPr>
        <w:tcBorders>
          <w:top w:val="double" w:sz="4" w:space="0" w:color="BBB8B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CCACE" w:themeColor="accent3" w:themeTint="99"/>
        <w:left w:val="single" w:sz="4" w:space="0" w:color="BCCACE" w:themeColor="accent3" w:themeTint="99"/>
        <w:bottom w:val="single" w:sz="4" w:space="0" w:color="BCCACE" w:themeColor="accent3" w:themeTint="99"/>
        <w:right w:val="single" w:sz="4" w:space="0" w:color="BCCACE" w:themeColor="accent3" w:themeTint="99"/>
        <w:insideH w:val="single" w:sz="4" w:space="0" w:color="BCCA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1A8AE" w:themeColor="accent3"/>
          <w:left w:val="single" w:sz="4" w:space="0" w:color="91A8AE" w:themeColor="accent3"/>
          <w:bottom w:val="single" w:sz="4" w:space="0" w:color="91A8AE" w:themeColor="accent3"/>
          <w:right w:val="single" w:sz="4" w:space="0" w:color="91A8AE" w:themeColor="accent3"/>
          <w:insideH w:val="nil"/>
        </w:tcBorders>
        <w:shd w:val="clear" w:color="auto" w:fill="91A8AE" w:themeFill="accent3"/>
      </w:tcPr>
    </w:tblStylePr>
    <w:tblStylePr w:type="lastRow">
      <w:rPr>
        <w:b/>
        <w:bCs/>
      </w:rPr>
      <w:tblPr/>
      <w:tcPr>
        <w:tcBorders>
          <w:top w:val="double" w:sz="4" w:space="0" w:color="BCCA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94B8C7" w:themeColor="accent4" w:themeTint="99"/>
        <w:left w:val="single" w:sz="4" w:space="0" w:color="94B8C7" w:themeColor="accent4" w:themeTint="99"/>
        <w:bottom w:val="single" w:sz="4" w:space="0" w:color="94B8C7" w:themeColor="accent4" w:themeTint="99"/>
        <w:right w:val="single" w:sz="4" w:space="0" w:color="94B8C7" w:themeColor="accent4" w:themeTint="99"/>
        <w:insideH w:val="single" w:sz="4" w:space="0" w:color="94B8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2889E" w:themeColor="accent4"/>
          <w:left w:val="single" w:sz="4" w:space="0" w:color="52889E" w:themeColor="accent4"/>
          <w:bottom w:val="single" w:sz="4" w:space="0" w:color="52889E" w:themeColor="accent4"/>
          <w:right w:val="single" w:sz="4" w:space="0" w:color="52889E" w:themeColor="accent4"/>
          <w:insideH w:val="nil"/>
        </w:tcBorders>
        <w:shd w:val="clear" w:color="auto" w:fill="52889E" w:themeFill="accent4"/>
      </w:tcPr>
    </w:tblStylePr>
    <w:tblStylePr w:type="lastRow">
      <w:rPr>
        <w:b/>
        <w:bCs/>
      </w:rPr>
      <w:tblPr/>
      <w:tcPr>
        <w:tcBorders>
          <w:top w:val="double" w:sz="4" w:space="0" w:color="94B8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F8F1D4" w:themeColor="accent5" w:themeTint="99"/>
        <w:left w:val="single" w:sz="4" w:space="0" w:color="F8F1D4" w:themeColor="accent5" w:themeTint="99"/>
        <w:bottom w:val="single" w:sz="4" w:space="0" w:color="F8F1D4" w:themeColor="accent5" w:themeTint="99"/>
        <w:right w:val="single" w:sz="4" w:space="0" w:color="F8F1D4" w:themeColor="accent5" w:themeTint="99"/>
        <w:insideH w:val="single" w:sz="4" w:space="0" w:color="F8F1D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4E9B8" w:themeColor="accent5"/>
          <w:left w:val="single" w:sz="4" w:space="0" w:color="F4E9B8" w:themeColor="accent5"/>
          <w:bottom w:val="single" w:sz="4" w:space="0" w:color="F4E9B8" w:themeColor="accent5"/>
          <w:right w:val="single" w:sz="4" w:space="0" w:color="F4E9B8" w:themeColor="accent5"/>
          <w:insideH w:val="nil"/>
        </w:tcBorders>
        <w:shd w:val="clear" w:color="auto" w:fill="F4E9B8" w:themeFill="accent5"/>
      </w:tcPr>
    </w:tblStylePr>
    <w:tblStylePr w:type="lastRow">
      <w:rPr>
        <w:b/>
        <w:bCs/>
      </w:rPr>
      <w:tblPr/>
      <w:tcPr>
        <w:tcBorders>
          <w:top w:val="double" w:sz="4" w:space="0" w:color="F8F1D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ABD3B0" w:themeColor="accent6" w:themeTint="99"/>
        <w:left w:val="single" w:sz="4" w:space="0" w:color="ABD3B0" w:themeColor="accent6" w:themeTint="99"/>
        <w:bottom w:val="single" w:sz="4" w:space="0" w:color="ABD3B0" w:themeColor="accent6" w:themeTint="99"/>
        <w:right w:val="single" w:sz="4" w:space="0" w:color="ABD3B0" w:themeColor="accent6" w:themeTint="99"/>
        <w:insideH w:val="single" w:sz="4" w:space="0" w:color="ABD3B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B67C" w:themeColor="accent6"/>
          <w:left w:val="single" w:sz="4" w:space="0" w:color="74B67C" w:themeColor="accent6"/>
          <w:bottom w:val="single" w:sz="4" w:space="0" w:color="74B67C" w:themeColor="accent6"/>
          <w:right w:val="single" w:sz="4" w:space="0" w:color="74B67C" w:themeColor="accent6"/>
          <w:insideH w:val="nil"/>
        </w:tcBorders>
        <w:shd w:val="clear" w:color="auto" w:fill="74B67C" w:themeFill="accent6"/>
      </w:tcPr>
    </w:tblStylePr>
    <w:tblStylePr w:type="lastRow">
      <w:rPr>
        <w:b/>
        <w:bCs/>
      </w:rPr>
      <w:tblPr/>
      <w:tcPr>
        <w:tcBorders>
          <w:top w:val="double" w:sz="4" w:space="0" w:color="ABD3B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76C73" w:themeColor="text1"/>
        <w:left w:val="single" w:sz="24" w:space="0" w:color="676C73" w:themeColor="text1"/>
        <w:bottom w:val="single" w:sz="24" w:space="0" w:color="676C73" w:themeColor="text1"/>
        <w:right w:val="single" w:sz="24" w:space="0" w:color="676C73" w:themeColor="text1"/>
      </w:tblBorders>
    </w:tblPr>
    <w:tcPr>
      <w:shd w:val="clear" w:color="auto" w:fill="676C73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09394" w:themeColor="accent1"/>
        <w:left w:val="single" w:sz="24" w:space="0" w:color="509394" w:themeColor="accent1"/>
        <w:bottom w:val="single" w:sz="24" w:space="0" w:color="509394" w:themeColor="accent1"/>
        <w:right w:val="single" w:sz="24" w:space="0" w:color="509394" w:themeColor="accent1"/>
      </w:tblBorders>
    </w:tblPr>
    <w:tcPr>
      <w:shd w:val="clear" w:color="auto" w:fill="50939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8985" w:themeColor="accent2"/>
        <w:left w:val="single" w:sz="24" w:space="0" w:color="8E8985" w:themeColor="accent2"/>
        <w:bottom w:val="single" w:sz="24" w:space="0" w:color="8E8985" w:themeColor="accent2"/>
        <w:right w:val="single" w:sz="24" w:space="0" w:color="8E8985" w:themeColor="accent2"/>
      </w:tblBorders>
    </w:tblPr>
    <w:tcPr>
      <w:shd w:val="clear" w:color="auto" w:fill="8E898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1A8AE" w:themeColor="accent3"/>
        <w:left w:val="single" w:sz="24" w:space="0" w:color="91A8AE" w:themeColor="accent3"/>
        <w:bottom w:val="single" w:sz="24" w:space="0" w:color="91A8AE" w:themeColor="accent3"/>
        <w:right w:val="single" w:sz="24" w:space="0" w:color="91A8AE" w:themeColor="accent3"/>
      </w:tblBorders>
    </w:tblPr>
    <w:tcPr>
      <w:shd w:val="clear" w:color="auto" w:fill="91A8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2889E" w:themeColor="accent4"/>
        <w:left w:val="single" w:sz="24" w:space="0" w:color="52889E" w:themeColor="accent4"/>
        <w:bottom w:val="single" w:sz="24" w:space="0" w:color="52889E" w:themeColor="accent4"/>
        <w:right w:val="single" w:sz="24" w:space="0" w:color="52889E" w:themeColor="accent4"/>
      </w:tblBorders>
    </w:tblPr>
    <w:tcPr>
      <w:shd w:val="clear" w:color="auto" w:fill="5288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4E9B8" w:themeColor="accent5"/>
        <w:left w:val="single" w:sz="24" w:space="0" w:color="F4E9B8" w:themeColor="accent5"/>
        <w:bottom w:val="single" w:sz="24" w:space="0" w:color="F4E9B8" w:themeColor="accent5"/>
        <w:right w:val="single" w:sz="24" w:space="0" w:color="F4E9B8" w:themeColor="accent5"/>
      </w:tblBorders>
    </w:tblPr>
    <w:tcPr>
      <w:shd w:val="clear" w:color="auto" w:fill="F4E9B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6B395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B67C" w:themeColor="accent6"/>
        <w:left w:val="single" w:sz="24" w:space="0" w:color="74B67C" w:themeColor="accent6"/>
        <w:bottom w:val="single" w:sz="24" w:space="0" w:color="74B67C" w:themeColor="accent6"/>
        <w:right w:val="single" w:sz="24" w:space="0" w:color="74B67C" w:themeColor="accent6"/>
      </w:tblBorders>
    </w:tblPr>
    <w:tcPr>
      <w:shd w:val="clear" w:color="auto" w:fill="74B67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4" w:space="0" w:color="676C73" w:themeColor="text1"/>
        <w:bottom w:val="single" w:sz="4" w:space="0" w:color="676C73" w:themeColor="text1"/>
      </w:tblBorders>
    </w:tblPr>
    <w:tblStylePr w:type="firstRow">
      <w:rPr>
        <w:b/>
        <w:bCs/>
      </w:rPr>
      <w:tblPr/>
      <w:tcPr>
        <w:tcBorders>
          <w:bottom w:val="single" w:sz="4" w:space="0" w:color="676C73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  <w:tblBorders>
        <w:top w:val="single" w:sz="4" w:space="0" w:color="509394" w:themeColor="accent1"/>
        <w:bottom w:val="single" w:sz="4" w:space="0" w:color="50939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0939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  <w:tblBorders>
        <w:top w:val="single" w:sz="4" w:space="0" w:color="8E8985" w:themeColor="accent2"/>
        <w:bottom w:val="single" w:sz="4" w:space="0" w:color="8E898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898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  <w:tblBorders>
        <w:top w:val="single" w:sz="4" w:space="0" w:color="91A8AE" w:themeColor="accent3"/>
        <w:bottom w:val="single" w:sz="4" w:space="0" w:color="91A8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1A8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  <w:tblBorders>
        <w:top w:val="single" w:sz="4" w:space="0" w:color="52889E" w:themeColor="accent4"/>
        <w:bottom w:val="single" w:sz="4" w:space="0" w:color="5288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288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  <w:tblBorders>
        <w:top w:val="single" w:sz="4" w:space="0" w:color="F4E9B8" w:themeColor="accent5"/>
        <w:bottom w:val="single" w:sz="4" w:space="0" w:color="F4E9B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4E9B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  <w:tblBorders>
        <w:top w:val="single" w:sz="4" w:space="0" w:color="74B67C" w:themeColor="accent6"/>
        <w:bottom w:val="single" w:sz="4" w:space="0" w:color="74B67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4B67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76C73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76C73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76C73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76C73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E0E1E3" w:themeFill="text1" w:themeFillTint="33"/>
      </w:tcPr>
    </w:tblStylePr>
    <w:tblStylePr w:type="band1Horz">
      <w:tblPr/>
      <w:tcPr>
        <w:shd w:val="clear" w:color="auto" w:fill="E0E1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6B3956"/>
    <w:pPr>
      <w:spacing w:after="0" w:line="240" w:lineRule="auto"/>
    </w:pPr>
    <w:rPr>
      <w:color w:val="3C6D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0939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0939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0939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0939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AEB" w:themeFill="accent1" w:themeFillTint="33"/>
      </w:tcPr>
    </w:tblStylePr>
    <w:tblStylePr w:type="band1Horz">
      <w:tblPr/>
      <w:tcPr>
        <w:shd w:val="clear" w:color="auto" w:fill="DAEA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6B3956"/>
    <w:pPr>
      <w:spacing w:after="0" w:line="240" w:lineRule="auto"/>
    </w:pPr>
    <w:rPr>
      <w:color w:val="6A666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898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898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898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898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E7E6" w:themeFill="accent2" w:themeFillTint="33"/>
      </w:tcPr>
    </w:tblStylePr>
    <w:tblStylePr w:type="band1Horz">
      <w:tblPr/>
      <w:tcPr>
        <w:shd w:val="clear" w:color="auto" w:fill="E8E7E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6B3956"/>
    <w:pPr>
      <w:spacing w:after="0" w:line="240" w:lineRule="auto"/>
    </w:pPr>
    <w:rPr>
      <w:color w:val="6581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1A8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1A8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1A8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1A8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8EDEE" w:themeFill="accent3" w:themeFillTint="33"/>
      </w:tcPr>
    </w:tblStylePr>
    <w:tblStylePr w:type="band1Horz">
      <w:tblPr/>
      <w:tcPr>
        <w:shd w:val="clear" w:color="auto" w:fill="E8ED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6B3956"/>
    <w:pPr>
      <w:spacing w:after="0" w:line="240" w:lineRule="auto"/>
    </w:pPr>
    <w:rPr>
      <w:color w:val="3D65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288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288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288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288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BE7EC" w:themeFill="accent4" w:themeFillTint="33"/>
      </w:tcPr>
    </w:tblStylePr>
    <w:tblStylePr w:type="band1Horz">
      <w:tblPr/>
      <w:tcPr>
        <w:shd w:val="clear" w:color="auto" w:fill="DBE7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6B3956"/>
    <w:pPr>
      <w:spacing w:after="0" w:line="240" w:lineRule="auto"/>
    </w:pPr>
    <w:rPr>
      <w:color w:val="E5CC5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4E9B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4E9B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4E9B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4E9B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AF0" w:themeFill="accent5" w:themeFillTint="33"/>
      </w:tcPr>
    </w:tblStylePr>
    <w:tblStylePr w:type="band1Horz">
      <w:tblPr/>
      <w:tcPr>
        <w:shd w:val="clear" w:color="auto" w:fill="FCFA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6B3956"/>
    <w:pPr>
      <w:spacing w:after="0" w:line="240" w:lineRule="auto"/>
    </w:pPr>
    <w:rPr>
      <w:color w:val="4C925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B67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B67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B67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B67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3F0E4" w:themeFill="accent6" w:themeFillTint="33"/>
      </w:tcPr>
    </w:tblStylePr>
    <w:tblStylePr w:type="band1Horz">
      <w:tblPr/>
      <w:tcPr>
        <w:shd w:val="clear" w:color="auto" w:fill="E3F0E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kst">
    <w:name w:val="macro"/>
    <w:link w:val="MacrotekstChar"/>
    <w:uiPriority w:val="99"/>
    <w:semiHidden/>
    <w:unhideWhenUsed/>
    <w:rsid w:val="006B39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60" w:after="0" w:line="245" w:lineRule="auto"/>
    </w:pPr>
    <w:rPr>
      <w:rFonts w:ascii="Consolas" w:hAnsi="Consolas" w:cs="Consolas"/>
      <w:color w:val="676C73" w:themeColor="text1"/>
      <w:sz w:val="20"/>
      <w:szCs w:val="20"/>
      <w:lang w:val="en-US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B3956"/>
    <w:rPr>
      <w:rFonts w:ascii="Consolas" w:hAnsi="Consolas" w:cs="Consolas"/>
      <w:color w:val="676C73" w:themeColor="text1"/>
      <w:sz w:val="20"/>
      <w:szCs w:val="20"/>
      <w:lang w:val="en-US"/>
    </w:rPr>
  </w:style>
  <w:style w:type="table" w:styleId="Gemiddeldraster1">
    <w:name w:val="Medium Grid 1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  <w:insideV w:val="single" w:sz="8" w:space="0" w:color="8B9097" w:themeColor="text1" w:themeTint="BF"/>
      </w:tblBorders>
    </w:tblPr>
    <w:tcPr>
      <w:shd w:val="clear" w:color="auto" w:fill="D8DA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B9097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shd w:val="clear" w:color="auto" w:fill="B2B5BA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  <w:insideV w:val="single" w:sz="8" w:space="0" w:color="75B3B4" w:themeColor="accent1" w:themeTint="BF"/>
      </w:tblBorders>
    </w:tblPr>
    <w:tcPr>
      <w:shd w:val="clear" w:color="auto" w:fill="D1E6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3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shd w:val="clear" w:color="auto" w:fill="A3CDCD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  <w:insideV w:val="single" w:sz="8" w:space="0" w:color="AAA6A3" w:themeColor="accent2" w:themeTint="BF"/>
      </w:tblBorders>
    </w:tblPr>
    <w:tcPr>
      <w:shd w:val="clear" w:color="auto" w:fill="E3E1E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A6A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shd w:val="clear" w:color="auto" w:fill="C6C4C2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  <w:insideV w:val="single" w:sz="8" w:space="0" w:color="ACBDC2" w:themeColor="accent3" w:themeTint="BF"/>
      </w:tblBorders>
    </w:tblPr>
    <w:tcPr>
      <w:shd w:val="clear" w:color="auto" w:fill="E3E9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CBD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shd w:val="clear" w:color="auto" w:fill="C8D3D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  <w:insideV w:val="single" w:sz="8" w:space="0" w:color="79A7BA" w:themeColor="accent4" w:themeTint="BF"/>
      </w:tblBorders>
    </w:tblPr>
    <w:tcPr>
      <w:shd w:val="clear" w:color="auto" w:fill="D2E1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7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shd w:val="clear" w:color="auto" w:fill="A6C4D1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  <w:insideV w:val="single" w:sz="8" w:space="0" w:color="F6EEC9" w:themeColor="accent5" w:themeTint="BF"/>
      </w:tblBorders>
    </w:tblPr>
    <w:tcPr>
      <w:shd w:val="clear" w:color="auto" w:fill="FCF9E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EEC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shd w:val="clear" w:color="auto" w:fill="F9F3D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  <w:insideV w:val="single" w:sz="8" w:space="0" w:color="96C89C" w:themeColor="accent6" w:themeTint="BF"/>
      </w:tblBorders>
    </w:tblPr>
    <w:tcPr>
      <w:shd w:val="clear" w:color="auto" w:fill="DCEDD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C89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shd w:val="clear" w:color="auto" w:fill="B9DABD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  <w:insideH w:val="single" w:sz="8" w:space="0" w:color="676C73" w:themeColor="text1"/>
        <w:insideV w:val="single" w:sz="8" w:space="0" w:color="676C73" w:themeColor="text1"/>
      </w:tblBorders>
    </w:tblPr>
    <w:tcPr>
      <w:shd w:val="clear" w:color="auto" w:fill="D8DADC" w:themeFill="text1" w:themeFillTint="3F"/>
    </w:tcPr>
    <w:tblStylePr w:type="firstRow">
      <w:rPr>
        <w:b/>
        <w:bCs/>
        <w:color w:val="676C73" w:themeColor="text1"/>
      </w:rPr>
      <w:tblPr/>
      <w:tcPr>
        <w:shd w:val="clear" w:color="auto" w:fill="EFF0F1" w:themeFill="tex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1E3" w:themeFill="text1" w:themeFillTint="33"/>
      </w:tcPr>
    </w:tblStylePr>
    <w:tblStylePr w:type="band1Vert">
      <w:tblPr/>
      <w:tcPr>
        <w:shd w:val="clear" w:color="auto" w:fill="B2B5BA" w:themeFill="text1" w:themeFillTint="7F"/>
      </w:tcPr>
    </w:tblStylePr>
    <w:tblStylePr w:type="band1Horz">
      <w:tblPr/>
      <w:tcPr>
        <w:tcBorders>
          <w:insideH w:val="single" w:sz="6" w:space="0" w:color="676C73" w:themeColor="text1"/>
          <w:insideV w:val="single" w:sz="6" w:space="0" w:color="676C73" w:themeColor="text1"/>
        </w:tcBorders>
        <w:shd w:val="clear" w:color="auto" w:fill="B2B5BA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  <w:insideH w:val="single" w:sz="8" w:space="0" w:color="509394" w:themeColor="accent1"/>
        <w:insideV w:val="single" w:sz="8" w:space="0" w:color="509394" w:themeColor="accent1"/>
      </w:tblBorders>
    </w:tblPr>
    <w:tcPr>
      <w:shd w:val="clear" w:color="auto" w:fill="D1E6E6" w:themeFill="accent1" w:themeFillTint="3F"/>
    </w:tcPr>
    <w:tblStylePr w:type="firstRow">
      <w:rPr>
        <w:b/>
        <w:bCs/>
        <w:color w:val="676C73" w:themeColor="text1"/>
      </w:rPr>
      <w:tblPr/>
      <w:tcPr>
        <w:shd w:val="clear" w:color="auto" w:fill="EDF5F5" w:themeFill="accent1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AEB" w:themeFill="accent1" w:themeFillTint="33"/>
      </w:tcPr>
    </w:tblStylePr>
    <w:tblStylePr w:type="band1Vert">
      <w:tblPr/>
      <w:tcPr>
        <w:shd w:val="clear" w:color="auto" w:fill="A3CDCD" w:themeFill="accent1" w:themeFillTint="7F"/>
      </w:tcPr>
    </w:tblStylePr>
    <w:tblStylePr w:type="band1Horz">
      <w:tblPr/>
      <w:tcPr>
        <w:tcBorders>
          <w:insideH w:val="single" w:sz="6" w:space="0" w:color="509394" w:themeColor="accent1"/>
          <w:insideV w:val="single" w:sz="6" w:space="0" w:color="509394" w:themeColor="accent1"/>
        </w:tcBorders>
        <w:shd w:val="clear" w:color="auto" w:fill="A3CD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  <w:insideH w:val="single" w:sz="8" w:space="0" w:color="8E8985" w:themeColor="accent2"/>
        <w:insideV w:val="single" w:sz="8" w:space="0" w:color="8E8985" w:themeColor="accent2"/>
      </w:tblBorders>
    </w:tblPr>
    <w:tcPr>
      <w:shd w:val="clear" w:color="auto" w:fill="E3E1E0" w:themeFill="accent2" w:themeFillTint="3F"/>
    </w:tcPr>
    <w:tblStylePr w:type="firstRow">
      <w:rPr>
        <w:b/>
        <w:bCs/>
        <w:color w:val="676C73" w:themeColor="text1"/>
      </w:rPr>
      <w:tblPr/>
      <w:tcPr>
        <w:shd w:val="clear" w:color="auto" w:fill="F3F3F2" w:themeFill="accent2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7E6" w:themeFill="accent2" w:themeFillTint="33"/>
      </w:tcPr>
    </w:tblStylePr>
    <w:tblStylePr w:type="band1Vert">
      <w:tblPr/>
      <w:tcPr>
        <w:shd w:val="clear" w:color="auto" w:fill="C6C4C2" w:themeFill="accent2" w:themeFillTint="7F"/>
      </w:tcPr>
    </w:tblStylePr>
    <w:tblStylePr w:type="band1Horz">
      <w:tblPr/>
      <w:tcPr>
        <w:tcBorders>
          <w:insideH w:val="single" w:sz="6" w:space="0" w:color="8E8985" w:themeColor="accent2"/>
          <w:insideV w:val="single" w:sz="6" w:space="0" w:color="8E8985" w:themeColor="accent2"/>
        </w:tcBorders>
        <w:shd w:val="clear" w:color="auto" w:fill="C6C4C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  <w:insideH w:val="single" w:sz="8" w:space="0" w:color="91A8AE" w:themeColor="accent3"/>
        <w:insideV w:val="single" w:sz="8" w:space="0" w:color="91A8AE" w:themeColor="accent3"/>
      </w:tblBorders>
    </w:tblPr>
    <w:tcPr>
      <w:shd w:val="clear" w:color="auto" w:fill="E3E9EB" w:themeFill="accent3" w:themeFillTint="3F"/>
    </w:tcPr>
    <w:tblStylePr w:type="firstRow">
      <w:rPr>
        <w:b/>
        <w:bCs/>
        <w:color w:val="676C73" w:themeColor="text1"/>
      </w:rPr>
      <w:tblPr/>
      <w:tcPr>
        <w:shd w:val="clear" w:color="auto" w:fill="F4F6F7" w:themeFill="accent3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DEE" w:themeFill="accent3" w:themeFillTint="33"/>
      </w:tcPr>
    </w:tblStylePr>
    <w:tblStylePr w:type="band1Vert">
      <w:tblPr/>
      <w:tcPr>
        <w:shd w:val="clear" w:color="auto" w:fill="C8D3D6" w:themeFill="accent3" w:themeFillTint="7F"/>
      </w:tcPr>
    </w:tblStylePr>
    <w:tblStylePr w:type="band1Horz">
      <w:tblPr/>
      <w:tcPr>
        <w:tcBorders>
          <w:insideH w:val="single" w:sz="6" w:space="0" w:color="91A8AE" w:themeColor="accent3"/>
          <w:insideV w:val="single" w:sz="6" w:space="0" w:color="91A8AE" w:themeColor="accent3"/>
        </w:tcBorders>
        <w:shd w:val="clear" w:color="auto" w:fill="C8D3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  <w:insideH w:val="single" w:sz="8" w:space="0" w:color="52889E" w:themeColor="accent4"/>
        <w:insideV w:val="single" w:sz="8" w:space="0" w:color="52889E" w:themeColor="accent4"/>
      </w:tblBorders>
    </w:tblPr>
    <w:tcPr>
      <w:shd w:val="clear" w:color="auto" w:fill="D2E1E8" w:themeFill="accent4" w:themeFillTint="3F"/>
    </w:tcPr>
    <w:tblStylePr w:type="firstRow">
      <w:rPr>
        <w:b/>
        <w:bCs/>
        <w:color w:val="676C73" w:themeColor="text1"/>
      </w:rPr>
      <w:tblPr/>
      <w:tcPr>
        <w:shd w:val="clear" w:color="auto" w:fill="EDF3F6" w:themeFill="accent4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7EC" w:themeFill="accent4" w:themeFillTint="33"/>
      </w:tcPr>
    </w:tblStylePr>
    <w:tblStylePr w:type="band1Vert">
      <w:tblPr/>
      <w:tcPr>
        <w:shd w:val="clear" w:color="auto" w:fill="A6C4D1" w:themeFill="accent4" w:themeFillTint="7F"/>
      </w:tcPr>
    </w:tblStylePr>
    <w:tblStylePr w:type="band1Horz">
      <w:tblPr/>
      <w:tcPr>
        <w:tcBorders>
          <w:insideH w:val="single" w:sz="6" w:space="0" w:color="52889E" w:themeColor="accent4"/>
          <w:insideV w:val="single" w:sz="6" w:space="0" w:color="52889E" w:themeColor="accent4"/>
        </w:tcBorders>
        <w:shd w:val="clear" w:color="auto" w:fill="A6C4D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  <w:insideH w:val="single" w:sz="8" w:space="0" w:color="F4E9B8" w:themeColor="accent5"/>
        <w:insideV w:val="single" w:sz="8" w:space="0" w:color="F4E9B8" w:themeColor="accent5"/>
      </w:tblBorders>
    </w:tblPr>
    <w:tcPr>
      <w:shd w:val="clear" w:color="auto" w:fill="FCF9ED" w:themeFill="accent5" w:themeFillTint="3F"/>
    </w:tcPr>
    <w:tblStylePr w:type="firstRow">
      <w:rPr>
        <w:b/>
        <w:bCs/>
        <w:color w:val="676C73" w:themeColor="text1"/>
      </w:rPr>
      <w:tblPr/>
      <w:tcPr>
        <w:shd w:val="clear" w:color="auto" w:fill="FEFCF7" w:themeFill="accent5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F0" w:themeFill="accent5" w:themeFillTint="33"/>
      </w:tcPr>
    </w:tblStylePr>
    <w:tblStylePr w:type="band1Vert">
      <w:tblPr/>
      <w:tcPr>
        <w:shd w:val="clear" w:color="auto" w:fill="F9F3DB" w:themeFill="accent5" w:themeFillTint="7F"/>
      </w:tcPr>
    </w:tblStylePr>
    <w:tblStylePr w:type="band1Horz">
      <w:tblPr/>
      <w:tcPr>
        <w:tcBorders>
          <w:insideH w:val="single" w:sz="6" w:space="0" w:color="F4E9B8" w:themeColor="accent5"/>
          <w:insideV w:val="single" w:sz="6" w:space="0" w:color="F4E9B8" w:themeColor="accent5"/>
        </w:tcBorders>
        <w:shd w:val="clear" w:color="auto" w:fill="F9F3D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  <w:insideH w:val="single" w:sz="8" w:space="0" w:color="74B67C" w:themeColor="accent6"/>
        <w:insideV w:val="single" w:sz="8" w:space="0" w:color="74B67C" w:themeColor="accent6"/>
      </w:tblBorders>
    </w:tblPr>
    <w:tcPr>
      <w:shd w:val="clear" w:color="auto" w:fill="DCEDDE" w:themeFill="accent6" w:themeFillTint="3F"/>
    </w:tcPr>
    <w:tblStylePr w:type="firstRow">
      <w:rPr>
        <w:b/>
        <w:bCs/>
        <w:color w:val="676C73" w:themeColor="text1"/>
      </w:rPr>
      <w:tblPr/>
      <w:tcPr>
        <w:shd w:val="clear" w:color="auto" w:fill="F1F7F1" w:themeFill="accent6" w:themeFillTint="19"/>
      </w:tcPr>
    </w:tblStylePr>
    <w:tblStylePr w:type="lastRow">
      <w:rPr>
        <w:b/>
        <w:bCs/>
        <w:color w:val="676C73" w:themeColor="text1"/>
      </w:rPr>
      <w:tblPr/>
      <w:tcPr>
        <w:tcBorders>
          <w:top w:val="single" w:sz="12" w:space="0" w:color="676C73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76C73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0E4" w:themeFill="accent6" w:themeFillTint="33"/>
      </w:tcPr>
    </w:tblStylePr>
    <w:tblStylePr w:type="band1Vert">
      <w:tblPr/>
      <w:tcPr>
        <w:shd w:val="clear" w:color="auto" w:fill="B9DABD" w:themeFill="accent6" w:themeFillTint="7F"/>
      </w:tcPr>
    </w:tblStylePr>
    <w:tblStylePr w:type="band1Horz">
      <w:tblPr/>
      <w:tcPr>
        <w:tcBorders>
          <w:insideH w:val="single" w:sz="6" w:space="0" w:color="74B67C" w:themeColor="accent6"/>
          <w:insideV w:val="single" w:sz="6" w:space="0" w:color="74B67C" w:themeColor="accent6"/>
        </w:tcBorders>
        <w:shd w:val="clear" w:color="auto" w:fill="B9DAB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DA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6C73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5BA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5BA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6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0939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D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DCD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1E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898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4C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4C2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9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1A8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D3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D3D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1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288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4D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4D1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F9E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4E9B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F3D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F3D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EDD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B67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DAB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DABD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bottom w:val="single" w:sz="8" w:space="0" w:color="676C73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6C73" w:themeColor="tex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6C73" w:themeColor="text1"/>
          <w:bottom w:val="single" w:sz="8" w:space="0" w:color="676C73" w:themeColor="text1"/>
        </w:tcBorders>
      </w:tc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shd w:val="clear" w:color="auto" w:fill="D8DADC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bottom w:val="single" w:sz="8" w:space="0" w:color="50939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09394" w:themeColor="accent1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09394" w:themeColor="accent1"/>
          <w:bottom w:val="single" w:sz="8" w:space="0" w:color="509394" w:themeColor="accent1"/>
        </w:tcBorders>
      </w:tc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shd w:val="clear" w:color="auto" w:fill="D1E6E6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bottom w:val="single" w:sz="8" w:space="0" w:color="8E898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8985" w:themeColor="accent2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8985" w:themeColor="accent2"/>
          <w:bottom w:val="single" w:sz="8" w:space="0" w:color="8E8985" w:themeColor="accent2"/>
        </w:tcBorders>
      </w:tc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shd w:val="clear" w:color="auto" w:fill="E3E1E0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bottom w:val="single" w:sz="8" w:space="0" w:color="91A8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1A8AE" w:themeColor="accent3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1A8AE" w:themeColor="accent3"/>
          <w:bottom w:val="single" w:sz="8" w:space="0" w:color="91A8AE" w:themeColor="accent3"/>
        </w:tcBorders>
      </w:tc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shd w:val="clear" w:color="auto" w:fill="E3E9EB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bottom w:val="single" w:sz="8" w:space="0" w:color="5288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2889E" w:themeColor="accent4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2889E" w:themeColor="accent4"/>
          <w:bottom w:val="single" w:sz="8" w:space="0" w:color="52889E" w:themeColor="accent4"/>
        </w:tcBorders>
      </w:tc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shd w:val="clear" w:color="auto" w:fill="D2E1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bottom w:val="single" w:sz="8" w:space="0" w:color="F4E9B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4E9B8" w:themeColor="accent5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4E9B8" w:themeColor="accent5"/>
          <w:bottom w:val="single" w:sz="8" w:space="0" w:color="F4E9B8" w:themeColor="accent5"/>
        </w:tcBorders>
      </w:tc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shd w:val="clear" w:color="auto" w:fill="FCF9ED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6B3956"/>
    <w:pPr>
      <w:spacing w:after="0" w:line="240" w:lineRule="auto"/>
    </w:pPr>
    <w:rPr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bottom w:val="single" w:sz="8" w:space="0" w:color="74B67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B67C" w:themeColor="accent6"/>
        </w:tcBorders>
      </w:tcPr>
    </w:tblStylePr>
    <w:tblStylePr w:type="lastRow">
      <w:rPr>
        <w:b/>
        <w:bCs/>
        <w:color w:val="336380" w:themeColor="text2"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B67C" w:themeColor="accent6"/>
          <w:bottom w:val="single" w:sz="8" w:space="0" w:color="74B67C" w:themeColor="accent6"/>
        </w:tcBorders>
      </w:tc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shd w:val="clear" w:color="auto" w:fill="DCEDDE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676C73" w:themeColor="text1"/>
        <w:left w:val="single" w:sz="8" w:space="0" w:color="676C73" w:themeColor="text1"/>
        <w:bottom w:val="single" w:sz="8" w:space="0" w:color="676C73" w:themeColor="text1"/>
        <w:right w:val="single" w:sz="8" w:space="0" w:color="676C73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6C73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6C73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6C73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A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DA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09394" w:themeColor="accent1"/>
        <w:left w:val="single" w:sz="8" w:space="0" w:color="509394" w:themeColor="accent1"/>
        <w:bottom w:val="single" w:sz="8" w:space="0" w:color="509394" w:themeColor="accent1"/>
        <w:right w:val="single" w:sz="8" w:space="0" w:color="50939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0939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0939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0939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6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6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8E8985" w:themeColor="accent2"/>
        <w:left w:val="single" w:sz="8" w:space="0" w:color="8E8985" w:themeColor="accent2"/>
        <w:bottom w:val="single" w:sz="8" w:space="0" w:color="8E8985" w:themeColor="accent2"/>
        <w:right w:val="single" w:sz="8" w:space="0" w:color="8E898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898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898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898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1E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1E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91A8AE" w:themeColor="accent3"/>
        <w:left w:val="single" w:sz="8" w:space="0" w:color="91A8AE" w:themeColor="accent3"/>
        <w:bottom w:val="single" w:sz="8" w:space="0" w:color="91A8AE" w:themeColor="accent3"/>
        <w:right w:val="single" w:sz="8" w:space="0" w:color="91A8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1A8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1A8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1A8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9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9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52889E" w:themeColor="accent4"/>
        <w:left w:val="single" w:sz="8" w:space="0" w:color="52889E" w:themeColor="accent4"/>
        <w:bottom w:val="single" w:sz="8" w:space="0" w:color="52889E" w:themeColor="accent4"/>
        <w:right w:val="single" w:sz="8" w:space="0" w:color="5288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288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288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288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1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1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F4E9B8" w:themeColor="accent5"/>
        <w:left w:val="single" w:sz="8" w:space="0" w:color="F4E9B8" w:themeColor="accent5"/>
        <w:bottom w:val="single" w:sz="8" w:space="0" w:color="F4E9B8" w:themeColor="accent5"/>
        <w:right w:val="single" w:sz="8" w:space="0" w:color="F4E9B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4E9B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4E9B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4E9B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F9E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F9E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6B3956"/>
    <w:pPr>
      <w:spacing w:after="0" w:line="240" w:lineRule="auto"/>
    </w:pPr>
    <w:rPr>
      <w:rFonts w:eastAsiaTheme="majorEastAsia" w:cstheme="majorBidi"/>
      <w:color w:val="676C73" w:themeColor="text1"/>
    </w:rPr>
    <w:tblPr>
      <w:tblStyleRowBandSize w:val="1"/>
      <w:tblStyleColBandSize w:val="1"/>
      <w:tblBorders>
        <w:top w:val="single" w:sz="8" w:space="0" w:color="74B67C" w:themeColor="accent6"/>
        <w:left w:val="single" w:sz="8" w:space="0" w:color="74B67C" w:themeColor="accent6"/>
        <w:bottom w:val="single" w:sz="8" w:space="0" w:color="74B67C" w:themeColor="accent6"/>
        <w:right w:val="single" w:sz="8" w:space="0" w:color="74B67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B67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B67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B67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EDD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EDD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8B9097" w:themeColor="text1" w:themeTint="BF"/>
        <w:left w:val="single" w:sz="8" w:space="0" w:color="8B9097" w:themeColor="text1" w:themeTint="BF"/>
        <w:bottom w:val="single" w:sz="8" w:space="0" w:color="8B9097" w:themeColor="text1" w:themeTint="BF"/>
        <w:right w:val="single" w:sz="8" w:space="0" w:color="8B9097" w:themeColor="text1" w:themeTint="BF"/>
        <w:insideH w:val="single" w:sz="8" w:space="0" w:color="8B9097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9097" w:themeColor="text1" w:themeTint="BF"/>
          <w:left w:val="single" w:sz="8" w:space="0" w:color="8B9097" w:themeColor="text1" w:themeTint="BF"/>
          <w:bottom w:val="single" w:sz="8" w:space="0" w:color="8B9097" w:themeColor="text1" w:themeTint="BF"/>
          <w:right w:val="single" w:sz="8" w:space="0" w:color="8B9097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A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DA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5B3B4" w:themeColor="accent1" w:themeTint="BF"/>
        <w:left w:val="single" w:sz="8" w:space="0" w:color="75B3B4" w:themeColor="accent1" w:themeTint="BF"/>
        <w:bottom w:val="single" w:sz="8" w:space="0" w:color="75B3B4" w:themeColor="accent1" w:themeTint="BF"/>
        <w:right w:val="single" w:sz="8" w:space="0" w:color="75B3B4" w:themeColor="accent1" w:themeTint="BF"/>
        <w:insideH w:val="single" w:sz="8" w:space="0" w:color="75B3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3B4" w:themeColor="accent1" w:themeTint="BF"/>
          <w:left w:val="single" w:sz="8" w:space="0" w:color="75B3B4" w:themeColor="accent1" w:themeTint="BF"/>
          <w:bottom w:val="single" w:sz="8" w:space="0" w:color="75B3B4" w:themeColor="accent1" w:themeTint="BF"/>
          <w:right w:val="single" w:sz="8" w:space="0" w:color="75B3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6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6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AA6A3" w:themeColor="accent2" w:themeTint="BF"/>
        <w:left w:val="single" w:sz="8" w:space="0" w:color="AAA6A3" w:themeColor="accent2" w:themeTint="BF"/>
        <w:bottom w:val="single" w:sz="8" w:space="0" w:color="AAA6A3" w:themeColor="accent2" w:themeTint="BF"/>
        <w:right w:val="single" w:sz="8" w:space="0" w:color="AAA6A3" w:themeColor="accent2" w:themeTint="BF"/>
        <w:insideH w:val="single" w:sz="8" w:space="0" w:color="AAA6A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A6A3" w:themeColor="accent2" w:themeTint="BF"/>
          <w:left w:val="single" w:sz="8" w:space="0" w:color="AAA6A3" w:themeColor="accent2" w:themeTint="BF"/>
          <w:bottom w:val="single" w:sz="8" w:space="0" w:color="AAA6A3" w:themeColor="accent2" w:themeTint="BF"/>
          <w:right w:val="single" w:sz="8" w:space="0" w:color="AAA6A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1E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1E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ACBDC2" w:themeColor="accent3" w:themeTint="BF"/>
        <w:left w:val="single" w:sz="8" w:space="0" w:color="ACBDC2" w:themeColor="accent3" w:themeTint="BF"/>
        <w:bottom w:val="single" w:sz="8" w:space="0" w:color="ACBDC2" w:themeColor="accent3" w:themeTint="BF"/>
        <w:right w:val="single" w:sz="8" w:space="0" w:color="ACBDC2" w:themeColor="accent3" w:themeTint="BF"/>
        <w:insideH w:val="single" w:sz="8" w:space="0" w:color="ACBD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BDC2" w:themeColor="accent3" w:themeTint="BF"/>
          <w:left w:val="single" w:sz="8" w:space="0" w:color="ACBDC2" w:themeColor="accent3" w:themeTint="BF"/>
          <w:bottom w:val="single" w:sz="8" w:space="0" w:color="ACBDC2" w:themeColor="accent3" w:themeTint="BF"/>
          <w:right w:val="single" w:sz="8" w:space="0" w:color="ACBD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9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9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79A7BA" w:themeColor="accent4" w:themeTint="BF"/>
        <w:left w:val="single" w:sz="8" w:space="0" w:color="79A7BA" w:themeColor="accent4" w:themeTint="BF"/>
        <w:bottom w:val="single" w:sz="8" w:space="0" w:color="79A7BA" w:themeColor="accent4" w:themeTint="BF"/>
        <w:right w:val="single" w:sz="8" w:space="0" w:color="79A7BA" w:themeColor="accent4" w:themeTint="BF"/>
        <w:insideH w:val="single" w:sz="8" w:space="0" w:color="79A7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7BA" w:themeColor="accent4" w:themeTint="BF"/>
          <w:left w:val="single" w:sz="8" w:space="0" w:color="79A7BA" w:themeColor="accent4" w:themeTint="BF"/>
          <w:bottom w:val="single" w:sz="8" w:space="0" w:color="79A7BA" w:themeColor="accent4" w:themeTint="BF"/>
          <w:right w:val="single" w:sz="8" w:space="0" w:color="79A7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1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1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F6EEC9" w:themeColor="accent5" w:themeTint="BF"/>
        <w:left w:val="single" w:sz="8" w:space="0" w:color="F6EEC9" w:themeColor="accent5" w:themeTint="BF"/>
        <w:bottom w:val="single" w:sz="8" w:space="0" w:color="F6EEC9" w:themeColor="accent5" w:themeTint="BF"/>
        <w:right w:val="single" w:sz="8" w:space="0" w:color="F6EEC9" w:themeColor="accent5" w:themeTint="BF"/>
        <w:insideH w:val="single" w:sz="8" w:space="0" w:color="F6EEC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EEC9" w:themeColor="accent5" w:themeTint="BF"/>
          <w:left w:val="single" w:sz="8" w:space="0" w:color="F6EEC9" w:themeColor="accent5" w:themeTint="BF"/>
          <w:bottom w:val="single" w:sz="8" w:space="0" w:color="F6EEC9" w:themeColor="accent5" w:themeTint="BF"/>
          <w:right w:val="single" w:sz="8" w:space="0" w:color="F6EEC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9E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F9E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8" w:space="0" w:color="96C89C" w:themeColor="accent6" w:themeTint="BF"/>
        <w:left w:val="single" w:sz="8" w:space="0" w:color="96C89C" w:themeColor="accent6" w:themeTint="BF"/>
        <w:bottom w:val="single" w:sz="8" w:space="0" w:color="96C89C" w:themeColor="accent6" w:themeTint="BF"/>
        <w:right w:val="single" w:sz="8" w:space="0" w:color="96C89C" w:themeColor="accent6" w:themeTint="BF"/>
        <w:insideH w:val="single" w:sz="8" w:space="0" w:color="96C89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89C" w:themeColor="accent6" w:themeTint="BF"/>
          <w:left w:val="single" w:sz="8" w:space="0" w:color="96C89C" w:themeColor="accent6" w:themeTint="BF"/>
          <w:bottom w:val="single" w:sz="8" w:space="0" w:color="96C89C" w:themeColor="accent6" w:themeTint="BF"/>
          <w:right w:val="single" w:sz="8" w:space="0" w:color="96C89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DD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EDD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6C73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6C73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0939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898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1A8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288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4E9B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6B395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B67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6B3956"/>
    <w:rPr>
      <w:rFonts w:ascii="Eurostile" w:hAnsi="Eurostile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B39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B3956"/>
    <w:rPr>
      <w:rFonts w:ascii="Eurostile" w:eastAsiaTheme="majorEastAsia" w:hAnsi="Eurostile" w:cstheme="majorBidi"/>
      <w:color w:val="676C73" w:themeColor="text1"/>
      <w:sz w:val="24"/>
      <w:szCs w:val="24"/>
      <w:shd w:val="pct20" w:color="auto" w:fill="auto"/>
      <w:lang w:val="en-US"/>
    </w:rPr>
  </w:style>
  <w:style w:type="paragraph" w:styleId="Geenafstand">
    <w:name w:val="No Spacing"/>
    <w:uiPriority w:val="1"/>
    <w:semiHidden/>
    <w:rsid w:val="006B3956"/>
    <w:pPr>
      <w:spacing w:after="0" w:line="240" w:lineRule="auto"/>
    </w:pPr>
    <w:rPr>
      <w:rFonts w:ascii="Eurostile" w:hAnsi="Eurostile"/>
      <w:color w:val="676C73" w:themeColor="text1"/>
      <w:sz w:val="20"/>
      <w:lang w:val="en-US"/>
    </w:rPr>
  </w:style>
  <w:style w:type="paragraph" w:styleId="Normaalweb">
    <w:name w:val="Normal (Web)"/>
    <w:basedOn w:val="Standaard"/>
    <w:uiPriority w:val="99"/>
    <w:semiHidden/>
    <w:unhideWhenUsed/>
    <w:rsid w:val="006B3956"/>
    <w:rPr>
      <w:rFonts w:ascii="Times New Roman" w:hAnsi="Times New Roman" w:cs="Times New Roman"/>
      <w:sz w:val="24"/>
      <w:szCs w:val="24"/>
    </w:rPr>
  </w:style>
  <w:style w:type="paragraph" w:styleId="Standaardinspringing">
    <w:name w:val="Normal Indent"/>
    <w:basedOn w:val="Standaard"/>
    <w:uiPriority w:val="99"/>
    <w:semiHidden/>
    <w:unhideWhenUsed/>
    <w:rsid w:val="006B3956"/>
    <w:pPr>
      <w:ind w:left="720"/>
    </w:p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6B3956"/>
    <w:pPr>
      <w:spacing w:before="0"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Paginanummer">
    <w:name w:val="page number"/>
    <w:basedOn w:val="Standaardalinea-lettertype"/>
    <w:uiPriority w:val="99"/>
    <w:semiHidden/>
    <w:unhideWhenUsed/>
    <w:rsid w:val="006B3956"/>
    <w:rPr>
      <w:rFonts w:ascii="Eurostile" w:hAnsi="Eurostile"/>
    </w:rPr>
  </w:style>
  <w:style w:type="table" w:styleId="Onopgemaaktetabel1">
    <w:name w:val="Plain Table 1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  <w:tblBorders>
        <w:top w:val="single" w:sz="4" w:space="0" w:color="B1B4B9" w:themeColor="text1" w:themeTint="80"/>
        <w:bottom w:val="single" w:sz="4" w:space="0" w:color="B1B4B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B1B4B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2Vert">
      <w:tblPr/>
      <w:tcPr>
        <w:tcBorders>
          <w:left w:val="single" w:sz="4" w:space="0" w:color="B1B4B9" w:themeColor="text1" w:themeTint="80"/>
          <w:right w:val="single" w:sz="4" w:space="0" w:color="B1B4B9" w:themeColor="text1" w:themeTint="80"/>
        </w:tcBorders>
      </w:tcPr>
    </w:tblStylePr>
    <w:tblStylePr w:type="band1Horz">
      <w:tblPr/>
      <w:tcPr>
        <w:tcBorders>
          <w:top w:val="single" w:sz="4" w:space="0" w:color="B1B4B9" w:themeColor="text1" w:themeTint="80"/>
          <w:bottom w:val="single" w:sz="4" w:space="0" w:color="B1B4B9" w:themeColor="text1" w:themeTint="80"/>
        </w:tcBorders>
      </w:tcPr>
    </w:tblStylePr>
  </w:style>
  <w:style w:type="table" w:styleId="Onopgemaaktetabel3">
    <w:name w:val="Plain Table 3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B1B4B9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B1B4B9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99"/>
    <w:rsid w:val="006B395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4B9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4B9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4B9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4B9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6B3956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6B3956"/>
    <w:rPr>
      <w:rFonts w:ascii="Consolas" w:hAnsi="Consolas" w:cs="Consolas"/>
      <w:color w:val="676C73" w:themeColor="text1"/>
      <w:sz w:val="21"/>
      <w:szCs w:val="21"/>
      <w:lang w:val="en-US"/>
    </w:rPr>
  </w:style>
  <w:style w:type="paragraph" w:styleId="Citaat">
    <w:name w:val="Quote"/>
    <w:basedOn w:val="Standaard"/>
    <w:next w:val="Standaard"/>
    <w:link w:val="CitaatChar"/>
    <w:uiPriority w:val="29"/>
    <w:semiHidden/>
    <w:qFormat/>
    <w:rsid w:val="006B3956"/>
    <w:pPr>
      <w:spacing w:before="200" w:after="160"/>
      <w:ind w:left="864" w:right="864"/>
      <w:jc w:val="center"/>
    </w:pPr>
    <w:rPr>
      <w:i/>
      <w:iCs/>
      <w:color w:val="8B9097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6B3956"/>
    <w:rPr>
      <w:rFonts w:ascii="Eurostile" w:hAnsi="Eurostile"/>
      <w:i/>
      <w:iCs/>
      <w:color w:val="8B9097" w:themeColor="text1" w:themeTint="BF"/>
      <w:sz w:val="20"/>
      <w:lang w:val="en-US"/>
    </w:r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6B3956"/>
  </w:style>
  <w:style w:type="character" w:customStyle="1" w:styleId="AanhefChar">
    <w:name w:val="Aanhef Char"/>
    <w:basedOn w:val="Standaardalinea-lettertype"/>
    <w:link w:val="Aanhef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paragraph" w:styleId="Handtekening">
    <w:name w:val="Signature"/>
    <w:basedOn w:val="Standaard"/>
    <w:link w:val="HandtekeningChar"/>
    <w:uiPriority w:val="99"/>
    <w:semiHidden/>
    <w:unhideWhenUsed/>
    <w:rsid w:val="006B3956"/>
    <w:pPr>
      <w:spacing w:before="0" w:after="0" w:line="240" w:lineRule="auto"/>
      <w:ind w:left="4320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6B3956"/>
    <w:rPr>
      <w:rFonts w:ascii="Eurostile" w:hAnsi="Eurostile"/>
      <w:color w:val="676C73" w:themeColor="text1"/>
      <w:sz w:val="20"/>
      <w:lang w:val="en-US"/>
    </w:rPr>
  </w:style>
  <w:style w:type="character" w:styleId="Slimmehyperlink">
    <w:name w:val="Smart Hyperlink"/>
    <w:basedOn w:val="Standaardalinea-lettertype"/>
    <w:uiPriority w:val="99"/>
    <w:semiHidden/>
    <w:unhideWhenUsed/>
    <w:rsid w:val="006B3956"/>
    <w:rPr>
      <w:rFonts w:ascii="Eurostile" w:hAnsi="Eurostile"/>
      <w:u w:val="dotted"/>
    </w:rPr>
  </w:style>
  <w:style w:type="character" w:styleId="Zwaar">
    <w:name w:val="Strong"/>
    <w:basedOn w:val="Standaardalinea-lettertype"/>
    <w:uiPriority w:val="22"/>
    <w:semiHidden/>
    <w:qFormat/>
    <w:rsid w:val="006B3956"/>
    <w:rPr>
      <w:rFonts w:ascii="Eurostile" w:hAnsi="Eurostile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6B3956"/>
    <w:pPr>
      <w:numPr>
        <w:ilvl w:val="1"/>
      </w:numPr>
      <w:spacing w:after="160"/>
    </w:pPr>
    <w:rPr>
      <w:rFonts w:eastAsiaTheme="minorEastAsia"/>
      <w:color w:val="9B9FA5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6B3956"/>
    <w:rPr>
      <w:rFonts w:ascii="Eurostile" w:eastAsiaTheme="minorEastAsia" w:hAnsi="Eurostile"/>
      <w:color w:val="9B9FA5" w:themeColor="text1" w:themeTint="A5"/>
      <w:spacing w:val="15"/>
      <w:lang w:val="en-US"/>
    </w:rPr>
  </w:style>
  <w:style w:type="character" w:styleId="Subtielebenadrukking">
    <w:name w:val="Subtle Emphasis"/>
    <w:basedOn w:val="Standaardalinea-lettertype"/>
    <w:uiPriority w:val="19"/>
    <w:semiHidden/>
    <w:qFormat/>
    <w:rsid w:val="006B3956"/>
    <w:rPr>
      <w:rFonts w:ascii="Eurostile" w:hAnsi="Eurostile"/>
      <w:i/>
      <w:iCs/>
      <w:color w:val="8B9097" w:themeColor="text1" w:themeTint="BF"/>
    </w:rPr>
  </w:style>
  <w:style w:type="character" w:styleId="Subtieleverwijzing">
    <w:name w:val="Subtle Reference"/>
    <w:basedOn w:val="Standaardalinea-lettertype"/>
    <w:uiPriority w:val="31"/>
    <w:semiHidden/>
    <w:qFormat/>
    <w:rsid w:val="006B3956"/>
    <w:rPr>
      <w:rFonts w:ascii="Eurostile" w:hAnsi="Eurostile"/>
      <w:smallCaps/>
      <w:color w:val="9B9FA5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6B3956"/>
    <w:pPr>
      <w:spacing w:before="60" w:after="60"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6B3956"/>
    <w:pPr>
      <w:spacing w:before="60" w:after="60"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6B3956"/>
    <w:pPr>
      <w:spacing w:before="60" w:after="60"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6B3956"/>
    <w:pPr>
      <w:spacing w:before="60" w:after="60"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99"/>
    <w:rsid w:val="006B39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6B3956"/>
    <w:pPr>
      <w:spacing w:after="0"/>
      <w:ind w:left="200" w:hanging="200"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6B3956"/>
    <w:pPr>
      <w:spacing w:after="0"/>
    </w:pPr>
  </w:style>
  <w:style w:type="table" w:styleId="Professioneletabel">
    <w:name w:val="Table Professional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6B3956"/>
    <w:pPr>
      <w:spacing w:before="60" w:after="60"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6B3956"/>
    <w:pPr>
      <w:spacing w:before="60" w:after="60"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6B3956"/>
    <w:pPr>
      <w:spacing w:before="60" w:after="60"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6B3956"/>
    <w:pPr>
      <w:spacing w:before="60" w:after="60"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semiHidden/>
    <w:unhideWhenUsed/>
    <w:rsid w:val="006B3956"/>
    <w:pPr>
      <w:spacing w:before="60" w:after="60"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6B395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6B3956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6B3956"/>
    <w:pPr>
      <w:spacing w:after="100"/>
      <w:ind w:left="20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6B3956"/>
    <w:pPr>
      <w:spacing w:after="100"/>
      <w:ind w:left="40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6B3956"/>
    <w:pPr>
      <w:spacing w:after="100"/>
      <w:ind w:left="60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6B3956"/>
    <w:pPr>
      <w:spacing w:after="100"/>
      <w:ind w:left="80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6B3956"/>
    <w:pPr>
      <w:spacing w:after="100"/>
      <w:ind w:left="10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6B3956"/>
    <w:pPr>
      <w:spacing w:after="100"/>
      <w:ind w:left="120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6B3956"/>
    <w:pPr>
      <w:spacing w:after="100"/>
      <w:ind w:left="140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6B3956"/>
    <w:pPr>
      <w:spacing w:after="100"/>
      <w:ind w:left="1600"/>
    </w:p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6B3956"/>
    <w:pPr>
      <w:outlineLvl w:val="9"/>
    </w:pPr>
    <w:rPr>
      <w:bCs w:val="0"/>
      <w:color w:val="3C6D6E" w:themeColor="accent1" w:themeShade="BF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3956"/>
    <w:rPr>
      <w:rFonts w:ascii="Eurostile" w:hAnsi="Eurostile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abriella\AppData\Roaming\Microsoft\Templates\Wellness%20controlelijst.dotx" TargetMode="External"/></Relationships>
</file>

<file path=word/theme/theme1.xml><?xml version="1.0" encoding="utf-8"?>
<a:theme xmlns:a="http://schemas.openxmlformats.org/drawingml/2006/main" name="Office Theme">
  <a:themeElements>
    <a:clrScheme name="Custom 302">
      <a:dk1>
        <a:srgbClr val="676C73"/>
      </a:dk1>
      <a:lt1>
        <a:sysClr val="window" lastClr="FFFFFF"/>
      </a:lt1>
      <a:dk2>
        <a:srgbClr val="336380"/>
      </a:dk2>
      <a:lt2>
        <a:srgbClr val="EEECE1"/>
      </a:lt2>
      <a:accent1>
        <a:srgbClr val="509394"/>
      </a:accent1>
      <a:accent2>
        <a:srgbClr val="8E8985"/>
      </a:accent2>
      <a:accent3>
        <a:srgbClr val="91A8AE"/>
      </a:accent3>
      <a:accent4>
        <a:srgbClr val="52889E"/>
      </a:accent4>
      <a:accent5>
        <a:srgbClr val="F4E9B8"/>
      </a:accent5>
      <a:accent6>
        <a:srgbClr val="74B67C"/>
      </a:accent6>
      <a:hlink>
        <a:srgbClr val="52889E"/>
      </a:hlink>
      <a:folHlink>
        <a:srgbClr val="8E8985"/>
      </a:folHlink>
    </a:clrScheme>
    <a:fontScheme name="Metal">
      <a:majorFont>
        <a:latin typeface="Eurostile"/>
        <a:ea typeface=""/>
        <a:cs typeface=""/>
        <a:font script="Jpan" typeface="メイリオ"/>
      </a:majorFont>
      <a:minorFont>
        <a:latin typeface="Eurostile"/>
        <a:ea typeface=""/>
        <a:cs typeface=""/>
        <a:font script="Jpan" typeface="メイリオ"/>
      </a:minorFont>
    </a:fontScheme>
    <a:fmtScheme name="Extreme schadu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dc7352e55e77714fab0739bd1a2ce12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b47b806cf7e90fe7257fa1ff83c741b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90A582B-1EFA-4310-8D3C-77AE0C28AC5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94CE9CF-63C3-404D-9EDD-A09A1F3E43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8CDBD3-9F38-45C0-B09F-17E9709BF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DE1B5E-2D3E-4D36-8D78-2BF2A0FB5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Wellness controlelijst</Template>
  <TotalTime>0</TotalTime>
  <Pages>9</Pages>
  <Words>1502</Words>
  <Characters>8267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2021-08-02T08:10:00Z</dcterms:created>
  <dcterms:modified xsi:type="dcterms:W3CDTF">2022-10-04T12:25:00Z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