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8C2" w:themeColor="background2" w:themeShade="E5"/>
  <w:body>
    <w:p w14:paraId="1D4BEDF2" w14:textId="77777777" w:rsidR="00997D21" w:rsidRPr="00DB613B" w:rsidRDefault="00997D21" w:rsidP="00531D65">
      <w:pPr>
        <w:rPr>
          <w:lang w:val="nl-NL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7"/>
        <w:gridCol w:w="4334"/>
        <w:gridCol w:w="3152"/>
        <w:gridCol w:w="1209"/>
        <w:gridCol w:w="1361"/>
        <w:gridCol w:w="1276"/>
        <w:gridCol w:w="283"/>
        <w:gridCol w:w="3370"/>
      </w:tblGrid>
      <w:tr w:rsidR="00654AF3" w:rsidRPr="00DB613B" w14:paraId="70A05AB1" w14:textId="77777777" w:rsidTr="00296D11">
        <w:trPr>
          <w:gridAfter w:val="6"/>
          <w:wAfter w:w="10651" w:type="dxa"/>
          <w:trHeight w:val="361"/>
          <w:tblHeader/>
        </w:trPr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624B1" w14:textId="77777777" w:rsidR="00654AF3" w:rsidRPr="00DB613B" w:rsidRDefault="00654AF3" w:rsidP="00296D11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4334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F9A61A2" w14:textId="56251285" w:rsidR="00654AF3" w:rsidRPr="008E206D" w:rsidRDefault="00D76232" w:rsidP="00296D11">
            <w:pPr>
              <w:pStyle w:val="tabelkopwit"/>
              <w:rPr>
                <w:highlight w:val="yellow"/>
                <w:lang w:val="nl-NL"/>
              </w:rPr>
            </w:pPr>
            <w:r w:rsidRPr="009B79D2">
              <w:rPr>
                <w:color w:val="auto"/>
                <w:lang w:val="nl-NL"/>
              </w:rPr>
              <w:t>Algemene Activiteiten</w:t>
            </w:r>
          </w:p>
        </w:tc>
      </w:tr>
      <w:tr w:rsidR="00634DA2" w:rsidRPr="00D60CE3" w14:paraId="76A5FF23" w14:textId="77777777" w:rsidTr="00296AB0">
        <w:trPr>
          <w:trHeight w:val="361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52C42625" w14:textId="695ABE41" w:rsidR="00654AF3" w:rsidRPr="00296AB0" w:rsidRDefault="00BE7EE1" w:rsidP="00296D11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 w:rsidRPr="00296AB0">
              <w:rPr>
                <w:sz w:val="24"/>
                <w:szCs w:val="24"/>
                <w:u w:val="single"/>
                <w:lang w:val="nl-NL"/>
              </w:rPr>
              <w:t>Volgt ontwikkelingen in het vakgebied en de sector op</w:t>
            </w:r>
          </w:p>
        </w:tc>
        <w:tc>
          <w:tcPr>
            <w:tcW w:w="1209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9F83E5F" w14:textId="78584673" w:rsidR="00654AF3" w:rsidRPr="00296AB0" w:rsidRDefault="00654AF3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537D8FB0" w14:textId="1384A0DE" w:rsidR="00654AF3" w:rsidRPr="00296AB0" w:rsidRDefault="00BE7EE1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12FE303A" w14:textId="49844450" w:rsidR="00654AF3" w:rsidRPr="00296AB0" w:rsidRDefault="00BE7EE1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42FA9F0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0E05E9B5" w14:textId="77777777" w:rsidR="009A7A27" w:rsidRDefault="009A7A27" w:rsidP="00296D11">
            <w:pPr>
              <w:pStyle w:val="Teksttitelbalk"/>
              <w:rPr>
                <w:lang w:val="fy-NL"/>
              </w:rPr>
            </w:pPr>
          </w:p>
          <w:p w14:paraId="4BAEF7C2" w14:textId="011E99FB" w:rsidR="00654AF3" w:rsidRDefault="00654AF3" w:rsidP="00296D11">
            <w:pPr>
              <w:pStyle w:val="Teksttitelbalk"/>
              <w:rPr>
                <w:lang w:val="fy-NL"/>
              </w:rPr>
            </w:pPr>
            <w:r>
              <w:rPr>
                <w:lang w:val="fy-NL"/>
              </w:rPr>
              <w:t xml:space="preserve">Onder de begrippen wordt het volgende begrepen: </w:t>
            </w:r>
          </w:p>
          <w:p w14:paraId="5A5C8C8C" w14:textId="77777777" w:rsidR="007F01C2" w:rsidRDefault="007F01C2" w:rsidP="00296D11">
            <w:pPr>
              <w:pStyle w:val="Teksttitelbalk"/>
              <w:rPr>
                <w:b/>
                <w:bCs/>
                <w:lang w:val="fy-NL"/>
              </w:rPr>
            </w:pPr>
          </w:p>
          <w:p w14:paraId="39D3F25A" w14:textId="74898267" w:rsidR="00654AF3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Nieuw:</w:t>
            </w:r>
            <w:r>
              <w:rPr>
                <w:lang w:val="fy-NL"/>
              </w:rPr>
              <w:t xml:space="preserve"> heeft geen kennis nog vaardigheden betreffende deze competentie.</w:t>
            </w:r>
          </w:p>
          <w:p w14:paraId="59150728" w14:textId="16C073DB" w:rsidR="00654AF3" w:rsidRDefault="00654AF3" w:rsidP="00296D11">
            <w:pPr>
              <w:pStyle w:val="Teksttitelbalk"/>
              <w:rPr>
                <w:lang w:val="fy-NL"/>
              </w:rPr>
            </w:pPr>
          </w:p>
          <w:p w14:paraId="702968BB" w14:textId="3C70D797" w:rsidR="00654AF3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Gezien</w:t>
            </w:r>
            <w:r>
              <w:rPr>
                <w:lang w:val="fy-NL"/>
              </w:rPr>
              <w:t>: heeft een eerste ervaring met de kennis en/of vaardigheid van deze competentie.</w:t>
            </w:r>
          </w:p>
          <w:p w14:paraId="500B9625" w14:textId="678BDE8F" w:rsidR="00654AF3" w:rsidRDefault="00654AF3" w:rsidP="00296D11">
            <w:pPr>
              <w:pStyle w:val="Teksttitelbalk"/>
              <w:rPr>
                <w:lang w:val="fy-NL"/>
              </w:rPr>
            </w:pPr>
          </w:p>
          <w:p w14:paraId="7BE5FAF9" w14:textId="42E88BA4" w:rsidR="00654AF3" w:rsidRPr="006B3956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Bereikt</w:t>
            </w:r>
            <w:r>
              <w:rPr>
                <w:lang w:val="fy-NL"/>
              </w:rPr>
              <w:t>: heeft de kennis en vaardigheid van deze competeties verworven</w:t>
            </w:r>
          </w:p>
          <w:p w14:paraId="6ECE2D1F" w14:textId="1C827F8D" w:rsidR="00654AF3" w:rsidRPr="008E206D" w:rsidRDefault="00654AF3" w:rsidP="00296D11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654AF3" w:rsidRPr="00DB613B" w14:paraId="087F0322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939CBBD" w14:textId="49388F60" w:rsidR="00FF64AB" w:rsidRPr="00DB613B" w:rsidRDefault="00FF64AB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de eigen competenties up-to-date en verbetert continue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49EC67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FEDD9F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88EB10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16930FB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88C1C9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4C9886AF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BA7D665" w14:textId="540DC943" w:rsidR="00654AF3" w:rsidRPr="00DB613B" w:rsidRDefault="00FF64AB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Bouwt verder op de reeds aanwezige kennis en vaardigheden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D88628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D9F7F7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EA4814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8C6A7E7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8241DCF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56BAD27B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273C46A" w14:textId="7D66CF20" w:rsidR="00654AF3" w:rsidRPr="00DB613B" w:rsidRDefault="00FF64AB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Volgt trends actief op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42CC01" w14:textId="31A8E03D" w:rsidR="00654AF3" w:rsidRPr="00DB613B" w:rsidRDefault="00D60CE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9936B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7D55ADC" w14:textId="1757DCA9" w:rsidR="00654AF3" w:rsidRPr="00DB613B" w:rsidRDefault="00BE7EE1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ECD02E8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9F5689A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28EA3BBA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829A04F" w14:textId="60D48943" w:rsidR="00654AF3" w:rsidRPr="00DB613B" w:rsidRDefault="00FF64AB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Volgt bijscholing in het kader van verder professionalisering en leren </w:t>
            </w:r>
            <w:r w:rsidR="00B21C39">
              <w:rPr>
                <w:lang w:val="nl-NL"/>
              </w:rPr>
              <w:t>kennen van nieuwe trends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FF7D88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3BA1F7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C16D86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7875C7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C4B1ED2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268FDB9F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D021574" w14:textId="053AEE69" w:rsidR="00654AF3" w:rsidRPr="00DB613B" w:rsidRDefault="00B21C39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Neemt feedback van andere</w:t>
            </w:r>
            <w:r w:rsidR="004703E8">
              <w:rPr>
                <w:lang w:val="nl-NL"/>
              </w:rPr>
              <w:t>n/ andere professionals ter harte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FDD68A" w14:textId="7DF5B75A" w:rsidR="00654AF3" w:rsidRPr="00DB613B" w:rsidRDefault="00D60CE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C1C25FB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E9CA5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E30B713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DEC1FE1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16EF5E26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7E93747" w14:textId="74CA760A" w:rsidR="00654AF3" w:rsidRPr="00DB613B" w:rsidRDefault="004703E8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Neemt deel aan evenementen (kappersbeurs,…)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FA9ACD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1175A0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DA5C16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3B6D5F0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83A12C8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64445463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77FB82F6" w14:textId="21B6F42C" w:rsidR="00654AF3" w:rsidRPr="00DB613B" w:rsidRDefault="005728AA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Bouwt </w:t>
            </w:r>
            <w:r w:rsidR="008D34C9">
              <w:rPr>
                <w:lang w:val="nl-NL"/>
              </w:rPr>
              <w:t>professioneel</w:t>
            </w:r>
            <w:r>
              <w:rPr>
                <w:lang w:val="nl-NL"/>
              </w:rPr>
              <w:t xml:space="preserve"> netwerk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06DC0930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4259269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712B4D5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2E38981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EF25A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325F7C8F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2C66572C" w14:textId="78F42DC6" w:rsidR="00654AF3" w:rsidRPr="00DB613B" w:rsidRDefault="00654AF3" w:rsidP="00296D11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6D2AFA77" w14:textId="65454A17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24D78C03" w14:textId="3D3D71E8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7C230E67" w14:textId="600D75E2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8DC34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2048497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728AA" w:rsidRPr="00DB613B" w14:paraId="68C03CF9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43A3C6A" w14:textId="3864BC36" w:rsidR="005728AA" w:rsidRPr="00280110" w:rsidRDefault="00831BF8" w:rsidP="00296D11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280110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Neemt deel aan de organisatie van het kapsalon</w:t>
            </w:r>
          </w:p>
        </w:tc>
        <w:tc>
          <w:tcPr>
            <w:tcW w:w="1209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92C6668" w14:textId="477E6458" w:rsidR="005728AA" w:rsidRPr="00296AB0" w:rsidRDefault="005728AA" w:rsidP="00296D11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7616A96" w14:textId="5D19361D" w:rsidR="005728AA" w:rsidRPr="00296AB0" w:rsidRDefault="005728AA" w:rsidP="00296D11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F42EF48" w14:textId="001BE5C6" w:rsidR="005728AA" w:rsidRPr="00296AB0" w:rsidRDefault="005728AA" w:rsidP="00296D11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370B569" w14:textId="77777777" w:rsidR="005728AA" w:rsidRPr="00DB613B" w:rsidRDefault="005728AA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EC63DF" w14:textId="77777777" w:rsidR="005728AA" w:rsidRPr="00DB613B" w:rsidRDefault="005728AA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503FC7C4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1F009EE" w14:textId="41548333" w:rsidR="00831BF8" w:rsidRPr="00DB613B" w:rsidRDefault="00831BF8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zich aan de geldende regels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0B9B165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D769E6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068036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43F942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7BE07D7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2F3646A8" w14:textId="77777777" w:rsidTr="005B00B5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9DF87CA" w14:textId="03625CC1" w:rsidR="00654AF3" w:rsidRPr="00DB613B" w:rsidRDefault="00831BF8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opdrachten uit volgens de werking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F692533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FC5070C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AC11F5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9FDF93B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F4F45D1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1DD53F74" w14:textId="77777777" w:rsidTr="005B00B5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50416BCE" w14:textId="000131A9" w:rsidR="00654AF3" w:rsidRPr="00DB613B" w:rsidRDefault="00831BF8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samen in team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78D19054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1A9AE632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437DD36C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06FCF35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C6D07E9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48879423" w14:textId="77777777" w:rsidTr="005B00B5">
        <w:trPr>
          <w:trHeight w:val="382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18EFF566" w14:textId="3492CB80" w:rsidR="00654AF3" w:rsidRPr="00DB613B" w:rsidRDefault="00654AF3" w:rsidP="00296D11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48A5FCA2" w14:textId="28ED9CDB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22D99DA2" w14:textId="743E90D4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11810DF8" w14:textId="3F5A5F55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ED690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44A1154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728AA" w:rsidRPr="00DB613B" w14:paraId="1EC0B06D" w14:textId="77777777" w:rsidTr="005B00B5">
        <w:trPr>
          <w:trHeight w:val="70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44AEDA4" w14:textId="1D5E25B8" w:rsidR="005728AA" w:rsidRPr="00280110" w:rsidRDefault="007B3F02" w:rsidP="00296D11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280110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Beheert de eigen werkpost</w:t>
            </w:r>
          </w:p>
        </w:tc>
        <w:tc>
          <w:tcPr>
            <w:tcW w:w="1209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98B67C6" w14:textId="06C60B89" w:rsidR="005728AA" w:rsidRPr="00296AB0" w:rsidRDefault="005728AA" w:rsidP="00296D11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418DD71" w14:textId="2054C266" w:rsidR="005728AA" w:rsidRPr="00296AB0" w:rsidRDefault="005728AA" w:rsidP="00296D11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8F3E89B" w14:textId="5242F101" w:rsidR="005728AA" w:rsidRPr="00296AB0" w:rsidRDefault="005728AA" w:rsidP="00296D11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D51F3A2" w14:textId="77777777" w:rsidR="005728AA" w:rsidRPr="00DB613B" w:rsidRDefault="005728AA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BFC727A" w14:textId="77777777" w:rsidR="005728AA" w:rsidRPr="00DB613B" w:rsidRDefault="005728AA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7DB413EA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13D140C" w14:textId="5125F026" w:rsidR="00654AF3" w:rsidRPr="00DB613B" w:rsidRDefault="007B3F02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Bereidt voor de behandeling de werkpost voor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36F103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9C90C6D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EEBA0B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DD0B2DD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A6AC929" w14:textId="77777777" w:rsidR="00654AF3" w:rsidRPr="00DB613B" w:rsidRDefault="00654AF3" w:rsidP="00296D11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  <w:r w:rsidRPr="00DB613B">
              <w:rPr>
                <w:noProof/>
                <w:color w:val="FFFFFF" w:themeColor="background1"/>
                <w:lang w:val="nl-NL" w:bidi="nl-NL"/>
              </w:rPr>
              <w:drawing>
                <wp:inline distT="0" distB="0" distL="0" distR="0" wp14:anchorId="6A885823" wp14:editId="55B5EE4A">
                  <wp:extent cx="2070100" cy="1141692"/>
                  <wp:effectExtent l="0" t="0" r="6350" b="1905"/>
                  <wp:docPr id="2" name="Afbeelding 2" descr="wellness.png" title="Vreedzame strandscè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AF3" w:rsidRPr="00DB613B" w14:paraId="11608CE8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06CF90A" w14:textId="3B11F5B5" w:rsidR="00654AF3" w:rsidRPr="00DB613B" w:rsidRDefault="007B3F02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zich aan de richtlijnen voor hygiëne, veiligheid en ergonomie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F9AA004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F999D1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78E9635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867E79A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52CC3CE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654AF3" w:rsidRPr="00DB613B" w14:paraId="0C629D9F" w14:textId="77777777" w:rsidTr="00296D1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00A564E" w14:textId="6447298D" w:rsidR="00654AF3" w:rsidRPr="00DB613B" w:rsidRDefault="007B3F02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Ruimt de gebruikte werkpost op na elke behandeling en reinigt deze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9DC6C0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DE9A7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D91549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3FDA68F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EB9290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654AF3" w:rsidRPr="00DB613B" w14:paraId="0E2FD1A2" w14:textId="77777777" w:rsidTr="006D1A5F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E458141" w14:textId="23958CDC" w:rsidR="00654AF3" w:rsidRPr="00DB613B" w:rsidRDefault="006D1A5F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Reinigt het gebruikte materieel en ontsmet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B7C5FB3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D701BA3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E10C3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91F6B39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613B61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654AF3" w:rsidRPr="00DB613B" w14:paraId="3C0C0766" w14:textId="77777777" w:rsidTr="006D1A5F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5B89DBB6" w14:textId="4CF38B5E" w:rsidR="00654AF3" w:rsidRPr="00DB613B" w:rsidRDefault="006D1A5F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Sorteert afval volgens de richtlijnen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52BEC73B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7BEE14C5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779FD0CF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CD62529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E5C7546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p w14:paraId="23FDCB52" w14:textId="77777777" w:rsidR="004A535C" w:rsidRPr="00FB1519" w:rsidRDefault="004A535C" w:rsidP="006D74C8">
      <w:pPr>
        <w:tabs>
          <w:tab w:val="left" w:pos="1480"/>
        </w:tabs>
        <w:rPr>
          <w:lang w:val="nl-NL"/>
        </w:rPr>
      </w:pPr>
    </w:p>
    <w:tbl>
      <w:tblPr>
        <w:tblStyle w:val="Tabelrast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6"/>
        <w:gridCol w:w="7511"/>
        <w:gridCol w:w="1186"/>
        <w:gridCol w:w="1361"/>
        <w:gridCol w:w="1276"/>
        <w:gridCol w:w="283"/>
        <w:gridCol w:w="3369"/>
      </w:tblGrid>
      <w:tr w:rsidR="00C56537" w:rsidRPr="00DB613B" w14:paraId="2C9DE7C3" w14:textId="77777777" w:rsidTr="008022F5">
        <w:trPr>
          <w:gridAfter w:val="5"/>
          <w:wAfter w:w="7475" w:type="dxa"/>
          <w:trHeight w:val="361"/>
          <w:tblHeader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6DB48" w14:textId="77777777" w:rsidR="00C56537" w:rsidRPr="00DB613B" w:rsidRDefault="00C56537" w:rsidP="00AC1D0B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5774BA5" w14:textId="5C1D61F7" w:rsidR="00C56537" w:rsidRPr="008E206D" w:rsidRDefault="00421155" w:rsidP="00AC1D0B">
            <w:pPr>
              <w:pStyle w:val="tabelkopwit"/>
              <w:rPr>
                <w:highlight w:val="yellow"/>
                <w:lang w:val="nl-NL"/>
              </w:rPr>
            </w:pPr>
            <w:r w:rsidRPr="009B79D2">
              <w:rPr>
                <w:color w:val="auto"/>
                <w:lang w:val="nl-NL"/>
              </w:rPr>
              <w:t>Planning werkzaamheden kapsalon</w:t>
            </w:r>
          </w:p>
        </w:tc>
      </w:tr>
      <w:tr w:rsidR="00F00178" w:rsidRPr="008E206D" w14:paraId="4C486B99" w14:textId="77777777" w:rsidTr="00B31B79">
        <w:trPr>
          <w:trHeight w:val="361"/>
        </w:trPr>
        <w:tc>
          <w:tcPr>
            <w:tcW w:w="7797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0D0F01E" w14:textId="1EED2680" w:rsidR="00C56537" w:rsidRPr="00170700" w:rsidRDefault="00873DF2" w:rsidP="00AC1D0B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 w:rsidRPr="00170700">
              <w:rPr>
                <w:sz w:val="24"/>
                <w:szCs w:val="24"/>
                <w:u w:val="single"/>
                <w:lang w:val="nl-NL"/>
              </w:rPr>
              <w:t>Organiseert de behandelingen in functie van een opgemaakte planning</w:t>
            </w:r>
          </w:p>
        </w:tc>
        <w:tc>
          <w:tcPr>
            <w:tcW w:w="118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A98854B" w14:textId="77777777" w:rsidR="00C56537" w:rsidRPr="00296AB0" w:rsidRDefault="00C56537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83E5248" w14:textId="77777777" w:rsidR="00C56537" w:rsidRPr="00296AB0" w:rsidRDefault="00C56537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9E76B4C" w14:textId="77777777" w:rsidR="00C56537" w:rsidRPr="00296AB0" w:rsidRDefault="00C56537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96AB0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E0C25F7" w14:textId="77777777" w:rsidR="00C56537" w:rsidRPr="00DB613B" w:rsidRDefault="00C56537" w:rsidP="00AC1D0B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3194906" w14:textId="77777777" w:rsidR="00C56537" w:rsidRPr="004C1B57" w:rsidRDefault="00C56537" w:rsidP="00F00178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3C135248" w14:textId="77777777" w:rsidR="00C56537" w:rsidRPr="008E206D" w:rsidRDefault="00C56537" w:rsidP="00AC1D0B">
            <w:pPr>
              <w:pStyle w:val="Teksttitelbalk"/>
              <w:rPr>
                <w:lang w:val="fy-NL"/>
              </w:rPr>
            </w:pPr>
          </w:p>
        </w:tc>
      </w:tr>
      <w:tr w:rsidR="00F00178" w:rsidRPr="00DB613B" w14:paraId="6A5D46C8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154A573" w14:textId="33616F7F" w:rsidR="00C56537" w:rsidRPr="00DB613B" w:rsidRDefault="0088106B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Schat de duurtijd in voor de behandeling per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572262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75BF096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65564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299318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938223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FCC912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2BAB113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F27F134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0DEF1658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7716045" w14:textId="70A8B944" w:rsidR="00C56537" w:rsidRPr="00DB613B" w:rsidRDefault="0088106B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planning af op de duur en volgorde van de opdrachten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726296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86E2F9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270291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BE553C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74527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8D88C21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684A3B6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98928CD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356D390B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838E797" w14:textId="2F4FEFAD" w:rsidR="00C56537" w:rsidRPr="00DB613B" w:rsidRDefault="0088106B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Zorgt voor een </w:t>
            </w:r>
            <w:r w:rsidR="00B02AE7">
              <w:rPr>
                <w:lang w:val="nl-NL"/>
              </w:rPr>
              <w:t>efficiënte planning (behandelingen van verschillende klanten gelijktijdig</w:t>
            </w:r>
            <w:r w:rsidR="00E92A53">
              <w:rPr>
                <w:lang w:val="nl-NL"/>
              </w:rPr>
              <w:t xml:space="preserve"> laten plaatsvinden, rendement, lange wachttijden vermijden…)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8194904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19597C" w14:textId="3B014FEC" w:rsidR="00C56537" w:rsidRPr="00DB613B" w:rsidRDefault="00D60CE3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828610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8AA46B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093074893"/>
            <w15:appearance w15:val="hidden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26374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☒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03E3707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DD1D1DF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6B2862E7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A323D74" w14:textId="22715225" w:rsidR="00C56537" w:rsidRPr="00DB613B" w:rsidRDefault="00B41CF6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de agenda bij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1294583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6C588B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187257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B8D9853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197701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197B19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6944AD7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208155C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223FFC5C" w14:textId="77777777" w:rsidTr="004D2351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7673B1F" w14:textId="03202834" w:rsidR="00C56537" w:rsidRPr="00DB613B" w:rsidRDefault="00B41CF6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Past de agenda aan volgens wijzigende omstandigheden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438846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53C9D6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92743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F72EBB7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21640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C97E35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AFB8FF8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FCEF954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25417244" w14:textId="77777777" w:rsidTr="004D2351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0BC11E08" w14:textId="36992343" w:rsidR="00C56537" w:rsidRPr="00DB613B" w:rsidRDefault="00B41CF6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de klantenfiche bij en vult de gegevens van elke behandeling in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4336339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0AA9CCC3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156997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2F20FCA1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484007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1F887146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06E5A87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493CD8D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29A76C91" w14:textId="77777777" w:rsidTr="004D2351">
        <w:trPr>
          <w:trHeight w:val="382"/>
        </w:trPr>
        <w:tc>
          <w:tcPr>
            <w:tcW w:w="7797" w:type="dxa"/>
            <w:gridSpan w:val="2"/>
            <w:tcBorders>
              <w:top w:val="single" w:sz="24" w:space="0" w:color="336380" w:themeColor="text2"/>
              <w:left w:val="nil"/>
              <w:bottom w:val="nil"/>
              <w:right w:val="nil"/>
            </w:tcBorders>
            <w:vAlign w:val="center"/>
          </w:tcPr>
          <w:p w14:paraId="5AC95E96" w14:textId="77777777" w:rsidR="00C56537" w:rsidRPr="00DB613B" w:rsidRDefault="00C56537" w:rsidP="00AC1D0B">
            <w:pPr>
              <w:pStyle w:val="tabel"/>
              <w:rPr>
                <w:lang w:val="nl-NL"/>
              </w:rPr>
            </w:pPr>
          </w:p>
        </w:tc>
        <w:tc>
          <w:tcPr>
            <w:tcW w:w="1186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7A3E900F" w14:textId="6C5BEB0B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4D297B0C" w14:textId="5C80C677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4B624EE7" w14:textId="5186862D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9E211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FE25A19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29AD" w:rsidRPr="00DB613B" w14:paraId="3ED92B55" w14:textId="77777777" w:rsidTr="00B31B79">
        <w:trPr>
          <w:trHeight w:val="382"/>
        </w:trPr>
        <w:tc>
          <w:tcPr>
            <w:tcW w:w="286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17267795" w14:textId="77777777" w:rsidR="005429AD" w:rsidRPr="00DB613B" w:rsidRDefault="005429AD" w:rsidP="00AC1D0B">
            <w:pPr>
              <w:pStyle w:val="tabel"/>
              <w:rPr>
                <w:lang w:val="nl-NL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shd w:val="clear" w:color="auto" w:fill="91A8AE" w:themeFill="accent3"/>
            <w:vAlign w:val="center"/>
          </w:tcPr>
          <w:p w14:paraId="16FCB757" w14:textId="2E9F327E" w:rsidR="005429AD" w:rsidRPr="00DB613B" w:rsidRDefault="005B3FAD" w:rsidP="00AC1D0B">
            <w:pPr>
              <w:pStyle w:val="tabel"/>
              <w:rPr>
                <w:lang w:val="nl-NL"/>
              </w:rPr>
            </w:pPr>
            <w:r>
              <w:rPr>
                <w:rFonts w:ascii="Impact" w:hAnsi="Impact"/>
                <w:color w:val="auto"/>
                <w:sz w:val="32"/>
                <w:lang w:val="nl-NL"/>
              </w:rPr>
              <w:t>Advisering klanten tijdens kappersbezoek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78125513" w14:textId="2D63F88A" w:rsidR="005429AD" w:rsidRPr="00DB613B" w:rsidRDefault="005429AD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7256BD40" w14:textId="066E3218" w:rsidR="005429AD" w:rsidRPr="00DB613B" w:rsidRDefault="005429AD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04A72A21" w14:textId="2094A4C2" w:rsidR="005429AD" w:rsidRPr="00DB613B" w:rsidRDefault="005429AD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7DA6E" w14:textId="77777777" w:rsidR="005429AD" w:rsidRPr="00DB613B" w:rsidRDefault="005429AD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536867" w14:textId="77777777" w:rsidR="005429AD" w:rsidRPr="00DB613B" w:rsidRDefault="005429AD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AA0B2F" w:rsidRPr="00DB613B" w14:paraId="73E6C3A5" w14:textId="77777777" w:rsidTr="00B31B79">
        <w:trPr>
          <w:trHeight w:val="382"/>
        </w:trPr>
        <w:tc>
          <w:tcPr>
            <w:tcW w:w="7797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C6035B8" w14:textId="58ACDA75" w:rsidR="00AA0B2F" w:rsidRPr="000803B3" w:rsidRDefault="00296AB0" w:rsidP="00AA0B2F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Voert vanuit een professioneel standpunt een adviesgesprek aangepast aan de individuele klant</w:t>
            </w:r>
          </w:p>
        </w:tc>
        <w:tc>
          <w:tcPr>
            <w:tcW w:w="118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1F9A585" w14:textId="3B51F5E4" w:rsidR="00AA0B2F" w:rsidRPr="00296AB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14F9257" w14:textId="5310A531" w:rsidR="00AA0B2F" w:rsidRPr="00296AB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4AE0832" w14:textId="10DF9A02" w:rsidR="00AA0B2F" w:rsidRPr="00296AB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37D48EB" w14:textId="77777777" w:rsidR="00AA0B2F" w:rsidRPr="00DB613B" w:rsidRDefault="00AA0B2F" w:rsidP="00AA0B2F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86348A5" w14:textId="77777777" w:rsidR="00AA0B2F" w:rsidRPr="00DB613B" w:rsidRDefault="00AA0B2F" w:rsidP="00AA0B2F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1791A438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6EC8BBF" w14:textId="2F436FB1" w:rsidR="00C56537" w:rsidRPr="00DB613B" w:rsidRDefault="005B3FAD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Observeert de stijl of het totaalbeeld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9111640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BA137F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355239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8AEBBE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163819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882B48F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55B84E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88C4075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55CFD9E7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955B868" w14:textId="6F63BDB4" w:rsidR="00C56537" w:rsidRPr="00DB613B" w:rsidRDefault="005B3FAD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Stelt de kenmerken van de klant vast ( morfologie, persoonlijkheid, wens klant…)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104537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90533B" w14:textId="60DFF2ED" w:rsidR="00C56537" w:rsidRPr="00DB613B" w:rsidRDefault="00D60CE3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558782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D5FC63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7148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4048D7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4374901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7F89098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63F6DB65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1E76616" w14:textId="7810CCD4" w:rsidR="00C56537" w:rsidRPr="00DB613B" w:rsidRDefault="00EC3EE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Peilt naar de eerdere ervaringen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218602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5441470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397804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D0DA3D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622077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512FEC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7A861CD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1BCD2FC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4F930BB8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04BA755" w14:textId="1A2A0E16" w:rsidR="00C56537" w:rsidRPr="00DB613B" w:rsidRDefault="00EC3EE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Stelt gerichte vragen om de wens van de klant helder te krijgen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5150817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15F2219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303400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9ABF817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82280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59707B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33D0EB3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869D812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34D9AAD4" w14:textId="77777777" w:rsidTr="008022F5">
        <w:trPr>
          <w:trHeight w:val="70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735823C" w14:textId="690DEE2F" w:rsidR="00C56537" w:rsidRPr="00DB613B" w:rsidRDefault="00EC3EE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Toont voorbeelden in kapselboeken, andere media</w:t>
            </w:r>
            <w:r w:rsidR="001E30C3">
              <w:rPr>
                <w:lang w:val="nl-NL"/>
              </w:rPr>
              <w:t xml:space="preserve"> en/of kleurenkaart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62360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D22352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794438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A1CD5E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67736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505B0E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1C1DBA3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513D4DC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5FBF8A1D" w14:textId="77777777" w:rsidTr="005B438E">
        <w:trPr>
          <w:trHeight w:val="141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EA9BBC5" w14:textId="77777777" w:rsidR="00C56537" w:rsidRDefault="001E30C3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Geeft advies over wat het beste past bij een klant</w:t>
            </w:r>
          </w:p>
          <w:p w14:paraId="1D7B559E" w14:textId="59384486" w:rsidR="00E80D23" w:rsidRPr="00DB613B" w:rsidRDefault="00E80D23" w:rsidP="00AC1D0B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-7239058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F9056A2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614410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83C38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986027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0B3976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4A84D4C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7A9FF9A" w14:textId="77777777" w:rsidR="00C56537" w:rsidRPr="00DB613B" w:rsidRDefault="00C56537" w:rsidP="00AC1D0B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  <w:r w:rsidRPr="00DB613B">
              <w:rPr>
                <w:noProof/>
                <w:color w:val="FFFFFF" w:themeColor="background1"/>
                <w:lang w:val="nl-NL" w:bidi="nl-NL"/>
              </w:rPr>
              <w:drawing>
                <wp:inline distT="0" distB="0" distL="0" distR="0" wp14:anchorId="7690E990" wp14:editId="305D2789">
                  <wp:extent cx="2070100" cy="1141692"/>
                  <wp:effectExtent l="0" t="0" r="6350" b="1905"/>
                  <wp:docPr id="8" name="Afbeelding 8" descr="wellness.png" title="Vreedzame strandscè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178" w:rsidRPr="00DB613B" w14:paraId="2BEECAAC" w14:textId="77777777" w:rsidTr="008022F5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2226C33" w14:textId="2912B6B9" w:rsidR="00C56537" w:rsidRPr="00DB613B" w:rsidRDefault="001E30C3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>Geeft advies</w:t>
            </w:r>
            <w:r w:rsidR="005C60D8">
              <w:rPr>
                <w:lang w:val="nl-NL"/>
              </w:rPr>
              <w:t xml:space="preserve"> over trends in snitten, kleuren en producten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9847734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9DCF6D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2965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2B357A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007219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AF81F4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619588F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5676DDF" w14:textId="77777777" w:rsidR="00C56537" w:rsidRPr="00DB613B" w:rsidRDefault="00C56537" w:rsidP="00AC1D0B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F00178" w:rsidRPr="00DB613B" w14:paraId="66D5E839" w14:textId="77777777" w:rsidTr="004D2351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2E1E6FB" w14:textId="27DBB632" w:rsidR="00C56537" w:rsidRPr="00DB613B" w:rsidRDefault="005C60D8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Bespreekt samen met de klant het gewenst resultaat en uitvoering ( stappe</w:t>
            </w:r>
            <w:r w:rsidR="00B35AB5">
              <w:rPr>
                <w:lang w:val="nl-NL"/>
              </w:rPr>
              <w:t>n tot het gewenst resultaat)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543793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66CB08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530611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87ACF4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405798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02DC38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5C70013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AA76E" w14:textId="77777777" w:rsidR="00C56537" w:rsidRPr="00DB613B" w:rsidRDefault="00C56537" w:rsidP="00AC1D0B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F00178" w:rsidRPr="00DB613B" w14:paraId="6327F271" w14:textId="77777777" w:rsidTr="004D2351">
        <w:trPr>
          <w:trHeight w:val="382"/>
        </w:trPr>
        <w:tc>
          <w:tcPr>
            <w:tcW w:w="7797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373AB490" w14:textId="1DA2B8A0" w:rsidR="00C56537" w:rsidRPr="00DB613B" w:rsidRDefault="00B35AB5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Adviseert de klant de geschikte producten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6930709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622DDAB1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161815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142BA51A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688270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69698007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F61857B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4A799B" w14:textId="77777777" w:rsidR="00C56537" w:rsidRPr="00DB613B" w:rsidRDefault="00C56537" w:rsidP="00AC1D0B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p w14:paraId="732271D0" w14:textId="16632881" w:rsidR="00837D5B" w:rsidRDefault="00837D5B" w:rsidP="00501F97">
      <w:pPr>
        <w:tabs>
          <w:tab w:val="left" w:pos="1030"/>
        </w:tabs>
        <w:rPr>
          <w:rFonts w:ascii="Impact" w:hAnsi="Impact"/>
          <w:color w:val="336380" w:themeColor="text2"/>
          <w:sz w:val="48"/>
          <w:szCs w:val="48"/>
          <w:lang w:val="nl-NL"/>
        </w:rPr>
      </w:pPr>
    </w:p>
    <w:p w14:paraId="0114CF59" w14:textId="77777777" w:rsidR="00501F97" w:rsidRPr="00501F97" w:rsidRDefault="00501F97" w:rsidP="00501F97">
      <w:pPr>
        <w:tabs>
          <w:tab w:val="left" w:pos="1030"/>
        </w:tabs>
        <w:rPr>
          <w:rFonts w:ascii="Impact" w:hAnsi="Impact"/>
          <w:color w:val="336380" w:themeColor="text2"/>
          <w:sz w:val="22"/>
          <w:lang w:val="nl-NL"/>
        </w:rPr>
      </w:pPr>
    </w:p>
    <w:tbl>
      <w:tblPr>
        <w:tblStyle w:val="Tabelrast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7"/>
        <w:gridCol w:w="7486"/>
        <w:gridCol w:w="19"/>
        <w:gridCol w:w="1190"/>
        <w:gridCol w:w="1361"/>
        <w:gridCol w:w="1276"/>
        <w:gridCol w:w="283"/>
        <w:gridCol w:w="3370"/>
      </w:tblGrid>
      <w:tr w:rsidR="00837D5B" w:rsidRPr="00DB613B" w14:paraId="1906B47E" w14:textId="77777777" w:rsidTr="00D73C8A">
        <w:trPr>
          <w:gridAfter w:val="5"/>
          <w:wAfter w:w="7480" w:type="dxa"/>
          <w:trHeight w:val="361"/>
          <w:tblHeader/>
        </w:trPr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DEEA6" w14:textId="406DEC23" w:rsidR="00837D5B" w:rsidRPr="00DB613B" w:rsidRDefault="00837D5B" w:rsidP="00AC1D0B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7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1D95109" w14:textId="5DFBA3DE" w:rsidR="00837D5B" w:rsidRPr="008E206D" w:rsidRDefault="00D73C8A" w:rsidP="00AC1D0B">
            <w:pPr>
              <w:pStyle w:val="tabelkopwit"/>
              <w:rPr>
                <w:highlight w:val="yellow"/>
                <w:lang w:val="nl-NL"/>
              </w:rPr>
            </w:pPr>
            <w:r>
              <w:rPr>
                <w:color w:val="auto"/>
                <w:lang w:val="nl-NL"/>
              </w:rPr>
              <w:t>Uitvoering kapsel</w:t>
            </w:r>
          </w:p>
        </w:tc>
      </w:tr>
      <w:tr w:rsidR="00280110" w:rsidRPr="008E206D" w14:paraId="0F4A12D4" w14:textId="77777777" w:rsidTr="00B31B79">
        <w:trPr>
          <w:trHeight w:val="361"/>
        </w:trPr>
        <w:tc>
          <w:tcPr>
            <w:tcW w:w="7773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14700AB" w14:textId="2B291F1A" w:rsidR="00837D5B" w:rsidRPr="000803B3" w:rsidRDefault="00D73C8A" w:rsidP="00AC1D0B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sz w:val="24"/>
                <w:szCs w:val="24"/>
                <w:u w:val="single"/>
                <w:lang w:val="nl-NL"/>
              </w:rPr>
              <w:t>Voert op een deskundige en rendabele manier het kapsel uit</w:t>
            </w: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0BF1711F" w14:textId="77777777" w:rsidR="00837D5B" w:rsidRPr="00280110" w:rsidRDefault="00837D5B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80110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88D734D" w14:textId="77777777" w:rsidR="00837D5B" w:rsidRPr="00280110" w:rsidRDefault="00837D5B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80110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58D1DEC" w14:textId="77777777" w:rsidR="00837D5B" w:rsidRPr="00280110" w:rsidRDefault="00837D5B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280110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1C1D57B" w14:textId="77777777" w:rsidR="00837D5B" w:rsidRPr="00DB613B" w:rsidRDefault="00837D5B" w:rsidP="00AC1D0B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42366A96" w14:textId="77777777" w:rsidR="004C1B57" w:rsidRPr="004C1B57" w:rsidRDefault="004C1B57" w:rsidP="00F00178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3D916E87" w14:textId="77777777" w:rsidR="00837D5B" w:rsidRPr="008E206D" w:rsidRDefault="00837D5B" w:rsidP="00AC1D0B">
            <w:pPr>
              <w:pStyle w:val="Teksttitelbalk"/>
              <w:rPr>
                <w:lang w:val="fy-NL"/>
              </w:rPr>
            </w:pPr>
          </w:p>
        </w:tc>
      </w:tr>
      <w:tr w:rsidR="00D73C8A" w:rsidRPr="00DB613B" w14:paraId="2BDC69CC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7C10411" w14:textId="42C014DD" w:rsidR="00837D5B" w:rsidRPr="00DB613B" w:rsidRDefault="00A73B0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Past shampoos en specifieke haarverzorging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631855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2C5CABB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6004588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FF3781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71521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2014C52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6D9B451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8E748B1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173DE281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1D37321" w14:textId="1F90500F" w:rsidR="00837D5B" w:rsidRPr="00DB613B" w:rsidRDefault="00A73B0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basis-en gecombineerde snitten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4113045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F47F6B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925436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C9222F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170582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3137A6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F30953A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D99534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3A099439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C2736F2" w14:textId="03940BC9" w:rsidR="00837D5B" w:rsidRPr="00DB613B" w:rsidRDefault="00A73B02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</w:t>
            </w:r>
            <w:r w:rsidR="0047175F">
              <w:rPr>
                <w:lang w:val="nl-NL"/>
              </w:rPr>
              <w:t xml:space="preserve">rmt het haar tijdelijk om ( watergolf, </w:t>
            </w:r>
            <w:proofErr w:type="spellStart"/>
            <w:r w:rsidR="0047175F">
              <w:rPr>
                <w:lang w:val="nl-NL"/>
              </w:rPr>
              <w:t>brushen</w:t>
            </w:r>
            <w:proofErr w:type="spellEnd"/>
            <w:r w:rsidR="0047175F">
              <w:rPr>
                <w:lang w:val="nl-NL"/>
              </w:rPr>
              <w:t>, föhnen)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294829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73B1B6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7147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C757E1E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20604794"/>
            <w15:appearance w15:val="hidden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2740710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☒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83FB333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ECA82D1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0E288EF7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C8811C5" w14:textId="252348D8" w:rsidR="00837D5B" w:rsidRPr="00DB613B" w:rsidRDefault="0047175F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Vormt het haar blijvend om ( </w:t>
            </w:r>
            <w:r w:rsidR="00E2462E">
              <w:rPr>
                <w:lang w:val="nl-NL"/>
              </w:rPr>
              <w:t>krullen, ontkrullen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83224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1E7BD9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445800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820009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277639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828B1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C4DFCD2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6E8DB0E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73828177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5015C44" w14:textId="4F6E90EF" w:rsidR="00837D5B" w:rsidRPr="00DB613B" w:rsidRDefault="00E2462E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Kleurt/</w:t>
            </w:r>
            <w:proofErr w:type="spellStart"/>
            <w:r>
              <w:rPr>
                <w:lang w:val="nl-NL"/>
              </w:rPr>
              <w:t>onkleurt</w:t>
            </w:r>
            <w:proofErr w:type="spellEnd"/>
            <w:r>
              <w:rPr>
                <w:lang w:val="nl-NL"/>
              </w:rPr>
              <w:t xml:space="preserve"> het haar ( volledig of haarlo</w:t>
            </w:r>
            <w:r w:rsidR="00101995">
              <w:rPr>
                <w:lang w:val="nl-NL"/>
              </w:rPr>
              <w:t>kken)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497881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03D81EE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12080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AE7083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842946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91F1E64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9DDC322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B93E343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1C3FA079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0ADA372" w14:textId="7E673328" w:rsidR="00837D5B" w:rsidRPr="00DB613B" w:rsidRDefault="00101995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pruiken, haarstukken of haarverlengingen aan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707375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6437EF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9773354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C2BED7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246755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2010FA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2381C9D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DAE8C0D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7D907D85" w14:textId="77777777" w:rsidTr="004D2351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FFBFBF3" w14:textId="0C415ADC" w:rsidR="00837D5B" w:rsidRPr="00DB613B" w:rsidRDefault="00101995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Toont het kapsel aan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756374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FD89BF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209238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99A3083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743114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B440068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AD0886C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D0E6DA1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57D7E1A7" w14:textId="77777777" w:rsidTr="004D2351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2B2C54D3" w14:textId="462BD20C" w:rsidR="00837D5B" w:rsidRPr="00DB613B" w:rsidRDefault="00101995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het kapsel bij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885817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5EBEDFB8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135677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5B99711B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528213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2894FBCA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68C4C32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F5415DE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153B3AC1" w14:textId="77777777" w:rsidTr="004D2351">
        <w:trPr>
          <w:trHeight w:val="382"/>
        </w:trPr>
        <w:tc>
          <w:tcPr>
            <w:tcW w:w="7773" w:type="dxa"/>
            <w:gridSpan w:val="2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0FF8B530" w14:textId="5D101FED" w:rsidR="00837D5B" w:rsidRPr="00DB613B" w:rsidRDefault="00837D5B" w:rsidP="00AC1D0B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534BAD08" w14:textId="49897FD2" w:rsidR="00837D5B" w:rsidRPr="00DB613B" w:rsidRDefault="00837D5B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1939E765" w14:textId="6C00D8B8" w:rsidR="00837D5B" w:rsidRPr="00DB613B" w:rsidRDefault="00837D5B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single" w:sz="24" w:space="0" w:color="336380" w:themeColor="text2"/>
              <w:right w:val="nil"/>
            </w:tcBorders>
          </w:tcPr>
          <w:p w14:paraId="5D6EDF36" w14:textId="6768E29E" w:rsidR="00837D5B" w:rsidRPr="00DB613B" w:rsidRDefault="00837D5B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60C70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C7D4CB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AA0B2F" w:rsidRPr="00DB613B" w14:paraId="31B0B16A" w14:textId="77777777" w:rsidTr="00B31B79">
        <w:trPr>
          <w:trHeight w:val="382"/>
        </w:trPr>
        <w:tc>
          <w:tcPr>
            <w:tcW w:w="7773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C49B646" w14:textId="5A14DDCD" w:rsidR="00AA0B2F" w:rsidRPr="000803B3" w:rsidRDefault="00D73C8A" w:rsidP="00AA0B2F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Functioneert rendabel binne</w:t>
            </w:r>
            <w:r w:rsidR="007264CB"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n</w:t>
            </w: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 xml:space="preserve"> het kapsalon</w:t>
            </w: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2E26772" w14:textId="59A6EB39" w:rsidR="00AA0B2F" w:rsidRPr="0017070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17070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2A75199" w14:textId="12BFC9DF" w:rsidR="00AA0B2F" w:rsidRPr="0017070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17070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7F2402F" w14:textId="1BC3F346" w:rsidR="00AA0B2F" w:rsidRPr="0017070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17070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395309B" w14:textId="77777777" w:rsidR="00AA0B2F" w:rsidRPr="00DB613B" w:rsidRDefault="00AA0B2F" w:rsidP="00AA0B2F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D766295" w14:textId="77777777" w:rsidR="00AA0B2F" w:rsidRPr="00DB613B" w:rsidRDefault="00AA0B2F" w:rsidP="00AA0B2F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4A449ED4" w14:textId="77777777" w:rsidTr="004D2351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2930DB1" w14:textId="600AAE9E" w:rsidR="00837D5B" w:rsidRPr="00DB613B" w:rsidRDefault="007264CB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ge</w:t>
            </w:r>
            <w:r w:rsidR="009873A3">
              <w:rPr>
                <w:lang w:val="nl-NL"/>
              </w:rPr>
              <w:t>gevens bij over de eigen werkzaamheden (geleverde prestaties en verkoop)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297052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812581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642573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B889668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004594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1FF1E19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3328AE8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507E0B6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066FEDF2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58DF678" w14:textId="03033335" w:rsidR="00837D5B" w:rsidRPr="00DB613B" w:rsidRDefault="009873A3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>Reflecteert over de eigen werkzaamheden t.o.v. de rendabiliteit en bespreekt deze met de kapper-salonverantwoordelijke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793047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35300F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70341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81A0D0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309580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034505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57BBB97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6D8638E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73C8A" w:rsidRPr="00DB613B" w14:paraId="6473D1F2" w14:textId="77777777" w:rsidTr="004D2351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0F08089A" w14:textId="565EC025" w:rsidR="00837D5B" w:rsidRPr="00DB613B" w:rsidRDefault="007A540D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Stuurt de eigen werkzaamheden bij in samenspraak met de kapper-salonverantwoordelijke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9982321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423EAB73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861205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79443AC2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181798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498F1877" w14:textId="77777777" w:rsidR="00837D5B" w:rsidRPr="00DB613B" w:rsidRDefault="00837D5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AA6DF7" w14:textId="77777777" w:rsidR="00837D5B" w:rsidRPr="00DB613B" w:rsidRDefault="00837D5B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496350" w14:textId="77777777" w:rsidR="00837D5B" w:rsidRPr="00DB613B" w:rsidRDefault="00837D5B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</w:tbl>
    <w:p w14:paraId="76DD2597" w14:textId="049CD2A8" w:rsidR="00590F63" w:rsidRDefault="00590F63">
      <w:pPr>
        <w:rPr>
          <w:rFonts w:ascii="Impact" w:hAnsi="Impact"/>
          <w:sz w:val="48"/>
          <w:szCs w:val="48"/>
          <w:lang w:val="nl-NL"/>
        </w:rPr>
      </w:pPr>
    </w:p>
    <w:p w14:paraId="71B31C48" w14:textId="0C7BE197" w:rsidR="000F020A" w:rsidRDefault="006068AE">
      <w:pPr>
        <w:rPr>
          <w:rFonts w:ascii="Impact" w:hAnsi="Impact"/>
          <w:color w:val="336380" w:themeColor="text2"/>
          <w:sz w:val="48"/>
          <w:szCs w:val="48"/>
          <w:lang w:val="nl-NL"/>
        </w:rPr>
      </w:pPr>
      <w:r>
        <w:rPr>
          <w:rFonts w:ascii="Impact" w:hAnsi="Impact"/>
          <w:color w:val="336380" w:themeColor="text2"/>
          <w:sz w:val="48"/>
          <w:szCs w:val="48"/>
          <w:lang w:val="nl-NL"/>
        </w:rPr>
        <w:t xml:space="preserve">       </w:t>
      </w:r>
    </w:p>
    <w:p w14:paraId="078A16BB" w14:textId="77777777" w:rsidR="00F00178" w:rsidRPr="000F020A" w:rsidRDefault="00F00178">
      <w:pPr>
        <w:rPr>
          <w:rFonts w:ascii="Impact" w:hAnsi="Impact"/>
          <w:color w:val="336380" w:themeColor="text2"/>
          <w:sz w:val="48"/>
          <w:szCs w:val="48"/>
          <w:lang w:val="nl-NL"/>
        </w:rPr>
      </w:pPr>
    </w:p>
    <w:p w14:paraId="1D07E647" w14:textId="77777777" w:rsidR="006068AE" w:rsidRDefault="006068AE">
      <w:pPr>
        <w:rPr>
          <w:rFonts w:ascii="Impact" w:hAnsi="Impact"/>
          <w:sz w:val="48"/>
          <w:szCs w:val="48"/>
          <w:lang w:val="nl-NL"/>
        </w:rPr>
      </w:pPr>
    </w:p>
    <w:tbl>
      <w:tblPr>
        <w:tblStyle w:val="Tabelrast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79"/>
        <w:gridCol w:w="8"/>
        <w:gridCol w:w="7486"/>
        <w:gridCol w:w="19"/>
        <w:gridCol w:w="1190"/>
        <w:gridCol w:w="1361"/>
        <w:gridCol w:w="1276"/>
        <w:gridCol w:w="283"/>
        <w:gridCol w:w="3370"/>
      </w:tblGrid>
      <w:tr w:rsidR="006068AE" w:rsidRPr="00DB613B" w14:paraId="14A5D058" w14:textId="77777777" w:rsidTr="00544CB1">
        <w:trPr>
          <w:gridAfter w:val="5"/>
          <w:wAfter w:w="7480" w:type="dxa"/>
          <w:trHeight w:val="361"/>
          <w:tblHeader/>
        </w:trPr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8EC" w14:textId="2415432D" w:rsidR="003F3ABC" w:rsidRPr="00DB613B" w:rsidRDefault="003F3ABC" w:rsidP="00AC1D0B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7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B45ED1B" w14:textId="01D92DF1" w:rsidR="006068AE" w:rsidRPr="003F3ABC" w:rsidRDefault="007A540D" w:rsidP="00AC1D0B">
            <w:pPr>
              <w:pStyle w:val="tabelkopwit"/>
              <w:rPr>
                <w:lang w:val="nl-NL"/>
              </w:rPr>
            </w:pPr>
            <w:r>
              <w:rPr>
                <w:color w:val="auto"/>
                <w:lang w:val="nl-NL"/>
              </w:rPr>
              <w:t>Realisat</w:t>
            </w:r>
            <w:r w:rsidR="000E2054">
              <w:rPr>
                <w:color w:val="auto"/>
                <w:lang w:val="nl-NL"/>
              </w:rPr>
              <w:t xml:space="preserve">ie </w:t>
            </w:r>
            <w:proofErr w:type="spellStart"/>
            <w:r w:rsidR="000E2054">
              <w:rPr>
                <w:color w:val="auto"/>
                <w:lang w:val="nl-NL"/>
              </w:rPr>
              <w:t>verkoopsdoelstellingen</w:t>
            </w:r>
            <w:proofErr w:type="spellEnd"/>
            <w:r w:rsidR="000E2054">
              <w:rPr>
                <w:color w:val="auto"/>
                <w:lang w:val="nl-NL"/>
              </w:rPr>
              <w:t xml:space="preserve"> kapsalon</w:t>
            </w:r>
          </w:p>
        </w:tc>
      </w:tr>
      <w:tr w:rsidR="000E2054" w:rsidRPr="008E206D" w14:paraId="4ABF3BC4" w14:textId="77777777" w:rsidTr="00B31B79">
        <w:trPr>
          <w:trHeight w:val="361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83687E7" w14:textId="3CD55FA5" w:rsidR="006068AE" w:rsidRPr="000803B3" w:rsidRDefault="000E2054" w:rsidP="00AC1D0B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sz w:val="24"/>
                <w:szCs w:val="24"/>
                <w:u w:val="single"/>
                <w:lang w:val="nl-NL"/>
              </w:rPr>
              <w:t>Werkt mee aan het realiseren van de (</w:t>
            </w:r>
            <w:proofErr w:type="spellStart"/>
            <w:r w:rsidRPr="000803B3">
              <w:rPr>
                <w:sz w:val="24"/>
                <w:szCs w:val="24"/>
                <w:u w:val="single"/>
                <w:lang w:val="nl-NL"/>
              </w:rPr>
              <w:t>verkoops</w:t>
            </w:r>
            <w:proofErr w:type="spellEnd"/>
            <w:r w:rsidRPr="000803B3">
              <w:rPr>
                <w:sz w:val="24"/>
                <w:szCs w:val="24"/>
                <w:u w:val="single"/>
                <w:lang w:val="nl-NL"/>
              </w:rPr>
              <w:t>)doelstellingen van het kapsalon</w:t>
            </w: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1F086AC8" w14:textId="77777777" w:rsidR="006068AE" w:rsidRPr="000E2054" w:rsidRDefault="006068AE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0E2054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0F54789" w14:textId="77777777" w:rsidR="006068AE" w:rsidRPr="000E2054" w:rsidRDefault="006068AE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0E2054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CC6142E" w14:textId="77777777" w:rsidR="006068AE" w:rsidRPr="000E2054" w:rsidRDefault="006068AE" w:rsidP="00AC1D0B">
            <w:pPr>
              <w:pStyle w:val="grotetekst"/>
              <w:rPr>
                <w:sz w:val="24"/>
                <w:szCs w:val="24"/>
                <w:lang w:val="nl-NL"/>
              </w:rPr>
            </w:pPr>
            <w:r w:rsidRPr="000E2054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6011881" w14:textId="77777777" w:rsidR="006068AE" w:rsidRPr="00DB613B" w:rsidRDefault="006068AE" w:rsidP="00AC1D0B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</w:tcPr>
          <w:p w14:paraId="359C96AB" w14:textId="77777777" w:rsidR="004C1B57" w:rsidRPr="004C1B57" w:rsidRDefault="004C1B57" w:rsidP="00170700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7A4BD88B" w14:textId="77777777" w:rsidR="006068AE" w:rsidRPr="008E206D" w:rsidRDefault="006068AE" w:rsidP="00AC1D0B">
            <w:pPr>
              <w:pStyle w:val="Teksttitelbalk"/>
              <w:rPr>
                <w:lang w:val="fy-NL"/>
              </w:rPr>
            </w:pPr>
          </w:p>
        </w:tc>
      </w:tr>
      <w:tr w:rsidR="00544CB1" w:rsidRPr="00DB613B" w14:paraId="5EDB5BC1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564B4EF" w14:textId="1C3A491C" w:rsidR="006068AE" w:rsidRPr="00DB613B" w:rsidRDefault="000E2054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Maakt een keuze uit het productaanbod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065870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237DE96D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71927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70C1B5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66829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C3FEB0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A0EA026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E228F2D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40CC0EBA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05BF3FA" w14:textId="3A8377B1" w:rsidR="000E2054" w:rsidRPr="00DB613B" w:rsidRDefault="00887387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Stelt de producten volgens bepaalde thema's en </w:t>
            </w:r>
            <w:proofErr w:type="spellStart"/>
            <w:r>
              <w:rPr>
                <w:lang w:val="nl-NL"/>
              </w:rPr>
              <w:t>verkoopsdoelstellingen</w:t>
            </w:r>
            <w:proofErr w:type="spellEnd"/>
            <w:r>
              <w:rPr>
                <w:lang w:val="nl-NL"/>
              </w:rPr>
              <w:t xml:space="preserve"> ten toon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8677171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2AB70C7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431547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6122331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1538972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0DCB851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E97B7A9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D6D9A7B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2794F156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F5DD3F1" w14:textId="21C3E0AF" w:rsidR="006068AE" w:rsidRPr="00DB613B" w:rsidRDefault="00887387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Verandert de opstelling van de producten op regelmatige tijdstippen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918130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98A8F4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665760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9681C3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622758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D100B" w14:textId="0B6D959B" w:rsidR="006068AE" w:rsidRPr="00DB613B" w:rsidRDefault="00B72BD8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35D8004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04E369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4093C174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7FB40F1" w14:textId="588B1E1C" w:rsidR="006068AE" w:rsidRPr="00DB613B" w:rsidRDefault="009B6DF8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Berekent het tarief van de diensten/producten in een kapsalon volgens de richtlijnen van het kapsalon en in samenspraak met de kapper-salonverantwoordelijke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043813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F72915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4692447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EFC1B3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389202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E6DD47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BC399D3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9F113DC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624DB500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F715382" w14:textId="3836579D" w:rsidR="006068AE" w:rsidRPr="00DB613B" w:rsidRDefault="00AB11B4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Plaatst prijslijst en reclame omtrent diensten/producten op een zichtbare plaats voor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018708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9D904C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655136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B58701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252459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B091193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5F3F091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A60E569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660CE646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A25A241" w14:textId="79EB8395" w:rsidR="006068AE" w:rsidRPr="00DB613B" w:rsidRDefault="00AB11B4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Geeft informatie aan de klant over de beschikbare producten/diensten (shampoos, verzorgingsproducten…)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23952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CE8EF9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271461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4FCDDC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404062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993DDF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8E782C1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49011EF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6B7C0C5B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7EAED37" w14:textId="3E688A40" w:rsidR="006068AE" w:rsidRPr="00DB613B" w:rsidRDefault="00AB11B4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>Rekent de behandelingen en/of producten af met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156244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9B0C08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338538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295976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10708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59D370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B116C25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66E95F7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1DBBED0C" w14:textId="77777777" w:rsidTr="004D235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0F2E0EB" w14:textId="7A33E4CC" w:rsidR="006068AE" w:rsidRPr="00DB613B" w:rsidRDefault="00AB11B4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Geeft de klant </w:t>
            </w:r>
            <w:r w:rsidR="00283EDF">
              <w:rPr>
                <w:lang w:val="nl-NL"/>
              </w:rPr>
              <w:t>advies in functie van het volgend bezoek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20837975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AB538A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566307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B0A980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174518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638192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6E915D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7CB4FAA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2204982E" w14:textId="77777777" w:rsidTr="004D2351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4D81B95A" w14:textId="48A0FD76" w:rsidR="006068AE" w:rsidRPr="00DB613B" w:rsidRDefault="00283EDF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Legt eventueel een nieuwe afspreek vast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680651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04B0A34A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1329756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07750F73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646680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30DE5FC8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E0D4D8D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F650884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3F16D14B" w14:textId="77777777" w:rsidTr="004D2351">
        <w:trPr>
          <w:trHeight w:val="382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nil"/>
              <w:bottom w:val="nil"/>
              <w:right w:val="nil"/>
            </w:tcBorders>
            <w:vAlign w:val="center"/>
          </w:tcPr>
          <w:p w14:paraId="254EE997" w14:textId="63287A2C" w:rsidR="006068AE" w:rsidRPr="00DB613B" w:rsidRDefault="006068AE" w:rsidP="00AC1D0B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5F640744" w14:textId="4F0C6B85" w:rsidR="006068AE" w:rsidRPr="00DB613B" w:rsidRDefault="006068AE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1B77AB80" w14:textId="6A0AE28A" w:rsidR="006068AE" w:rsidRPr="00DB613B" w:rsidRDefault="006068AE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58FB0146" w14:textId="268A1FD0" w:rsidR="006068AE" w:rsidRPr="00DB613B" w:rsidRDefault="006068AE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CC7FA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8408AB9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F5A3A" w:rsidRPr="00DB613B" w14:paraId="04C16367" w14:textId="77777777" w:rsidTr="00B31B79">
        <w:trPr>
          <w:trHeight w:val="382"/>
        </w:trPr>
        <w:tc>
          <w:tcPr>
            <w:tcW w:w="279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37D4B88A" w14:textId="77777777" w:rsidR="00EF5A3A" w:rsidRPr="00DB613B" w:rsidRDefault="00EF5A3A" w:rsidP="00AC1D0B">
            <w:pPr>
              <w:pStyle w:val="tabel"/>
              <w:rPr>
                <w:lang w:val="nl-NL"/>
              </w:rPr>
            </w:pPr>
          </w:p>
        </w:tc>
        <w:tc>
          <w:tcPr>
            <w:tcW w:w="7494" w:type="dxa"/>
            <w:gridSpan w:val="2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shd w:val="clear" w:color="auto" w:fill="91A8AE" w:themeFill="accent3"/>
            <w:vAlign w:val="center"/>
          </w:tcPr>
          <w:p w14:paraId="69680E46" w14:textId="67B4A35C" w:rsidR="00EF5A3A" w:rsidRPr="00DB613B" w:rsidRDefault="00EF5A3A" w:rsidP="00FB733E">
            <w:pPr>
              <w:pStyle w:val="tabelkopwit"/>
              <w:rPr>
                <w:lang w:val="nl-NL"/>
              </w:rPr>
            </w:pPr>
            <w:r w:rsidRPr="00FB733E">
              <w:rPr>
                <w:color w:val="auto"/>
                <w:lang w:val="nl-NL"/>
              </w:rPr>
              <w:t xml:space="preserve">Voorraadbeheer </w:t>
            </w:r>
            <w:r w:rsidR="00FB733E">
              <w:rPr>
                <w:color w:val="auto"/>
                <w:lang w:val="nl-NL"/>
              </w:rPr>
              <w:t>k</w:t>
            </w:r>
            <w:r w:rsidRPr="00FB733E">
              <w:rPr>
                <w:color w:val="auto"/>
                <w:lang w:val="nl-NL"/>
              </w:rPr>
              <w:t>apsalon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57F88013" w14:textId="273AFE46" w:rsidR="00EF5A3A" w:rsidRPr="00DB613B" w:rsidRDefault="00EF5A3A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73564146" w14:textId="5A7C2E75" w:rsidR="00EF5A3A" w:rsidRPr="00DB613B" w:rsidRDefault="00EF5A3A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</w:tcPr>
          <w:p w14:paraId="4F131B9B" w14:textId="17CA7BF8" w:rsidR="00EF5A3A" w:rsidRPr="00DB613B" w:rsidRDefault="00EF5A3A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6E8D8" w14:textId="77777777" w:rsidR="00EF5A3A" w:rsidRPr="00DB613B" w:rsidRDefault="00EF5A3A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EF70A6" w14:textId="77777777" w:rsidR="00EF5A3A" w:rsidRPr="00DB613B" w:rsidRDefault="00EF5A3A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AA0B2F" w:rsidRPr="00DB613B" w14:paraId="47FD7ECC" w14:textId="77777777" w:rsidTr="00B31B79">
        <w:trPr>
          <w:trHeight w:val="382"/>
        </w:trPr>
        <w:tc>
          <w:tcPr>
            <w:tcW w:w="7773" w:type="dxa"/>
            <w:gridSpan w:val="3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A0F2AC2" w14:textId="19AC4FFD" w:rsidR="00AA0B2F" w:rsidRPr="000803B3" w:rsidRDefault="00AA0B2F" w:rsidP="00AA0B2F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 xml:space="preserve">Volgt </w:t>
            </w:r>
            <w:r w:rsidR="00E1793F"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de voorraad op</w:t>
            </w:r>
          </w:p>
        </w:tc>
        <w:tc>
          <w:tcPr>
            <w:tcW w:w="1209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2E7FAC5" w14:textId="2F380997" w:rsidR="00AA0B2F" w:rsidRPr="002F7CE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88C0414" w14:textId="62ED8B4B" w:rsidR="00AA0B2F" w:rsidRPr="002F7CE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E8522B2" w14:textId="48D9EA77" w:rsidR="00AA0B2F" w:rsidRPr="002F7CE0" w:rsidRDefault="00AA0B2F" w:rsidP="00AA0B2F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490F6AE" w14:textId="77777777" w:rsidR="00AA0B2F" w:rsidRPr="00DB613B" w:rsidRDefault="00AA0B2F" w:rsidP="00AA0B2F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546042" w14:textId="77777777" w:rsidR="00AA0B2F" w:rsidRPr="00DB613B" w:rsidRDefault="00AA0B2F" w:rsidP="00AA0B2F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71E14226" w14:textId="77777777" w:rsidTr="00AC1D0B">
        <w:trPr>
          <w:trHeight w:val="382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2F62223" w14:textId="2639D304" w:rsidR="006068AE" w:rsidRPr="00DB613B" w:rsidRDefault="00E1793F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Gebruikt een systeem voor voorraadbeheer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2555608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788843D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110072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45E4BC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55330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64F28F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2BA584E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1DA61A8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44CB1" w:rsidRPr="00DB613B" w14:paraId="4822FBC6" w14:textId="77777777" w:rsidTr="00AC1D0B">
        <w:trPr>
          <w:trHeight w:val="70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9B38DA9" w14:textId="0595F62E" w:rsidR="006068AE" w:rsidRPr="00DB613B" w:rsidRDefault="00E1793F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Controleert en vult producten aan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58779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4E6EED" w14:textId="7D09B8FD" w:rsidR="006068AE" w:rsidRPr="00DB613B" w:rsidRDefault="002F7CE0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679361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024E77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614127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89194D" w14:textId="77777777" w:rsidR="006068AE" w:rsidRPr="00DB613B" w:rsidRDefault="006068A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19C724A" w14:textId="77777777" w:rsidR="006068AE" w:rsidRPr="00DB613B" w:rsidRDefault="006068A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9D9807D" w14:textId="77777777" w:rsidR="006068AE" w:rsidRPr="00DB613B" w:rsidRDefault="006068A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F7CE0" w:rsidRPr="00E1793F" w14:paraId="48694A2F" w14:textId="77777777" w:rsidTr="00AC1D0B">
        <w:trPr>
          <w:trHeight w:val="70"/>
        </w:trPr>
        <w:tc>
          <w:tcPr>
            <w:tcW w:w="7773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D49F326" w14:textId="4E8A438F" w:rsidR="002F7CE0" w:rsidRDefault="002F7CE0" w:rsidP="002F7CE0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Gaat de behoefte aan producten na volgens het verbruik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26032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01C17C" w14:textId="2CAEA551" w:rsidR="002F7CE0" w:rsidRDefault="002F7CE0" w:rsidP="002F7CE0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262049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68933B" w14:textId="0633E375" w:rsidR="002F7CE0" w:rsidRDefault="002F7CE0" w:rsidP="002F7CE0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277630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DE50877" w14:textId="0FA9C3B1" w:rsidR="002F7CE0" w:rsidRDefault="002F7CE0" w:rsidP="002F7CE0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6828264" w14:textId="77777777" w:rsidR="002F7CE0" w:rsidRPr="00DB613B" w:rsidRDefault="002F7CE0" w:rsidP="002F7CE0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7D102E8" w14:textId="77777777" w:rsidR="002F7CE0" w:rsidRPr="00DB613B" w:rsidRDefault="002F7CE0" w:rsidP="002F7CE0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</w:tbl>
    <w:p w14:paraId="4A3654B0" w14:textId="77777777" w:rsidR="000F020A" w:rsidRPr="005B438E" w:rsidRDefault="000F020A">
      <w:pPr>
        <w:rPr>
          <w:rFonts w:ascii="Impact" w:hAnsi="Impact"/>
          <w:szCs w:val="20"/>
          <w:lang w:val="nl-NL"/>
        </w:rPr>
      </w:pPr>
    </w:p>
    <w:p w14:paraId="12597A34" w14:textId="3DE122AC" w:rsidR="0064259C" w:rsidRDefault="000F020A">
      <w:pPr>
        <w:rPr>
          <w:rFonts w:ascii="Impact" w:hAnsi="Impact"/>
          <w:sz w:val="48"/>
          <w:szCs w:val="48"/>
          <w:lang w:val="nl-NL"/>
        </w:rPr>
      </w:pPr>
      <w:r w:rsidRPr="00DB613B">
        <w:rPr>
          <w:noProof/>
          <w:lang w:val="nl-NL" w:bidi="nl-NL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5780CD7B" wp14:editId="476DF0F8">
                <wp:simplePos x="0" y="0"/>
                <wp:positionH relativeFrom="page">
                  <wp:posOffset>575945</wp:posOffset>
                </wp:positionH>
                <wp:positionV relativeFrom="margin">
                  <wp:posOffset>6416040</wp:posOffset>
                </wp:positionV>
                <wp:extent cx="10801350" cy="1143000"/>
                <wp:effectExtent l="0" t="19050" r="0" b="38100"/>
                <wp:wrapNone/>
                <wp:docPr id="32" name="Groep 7" descr="Decoratieve kopachtergrond met pijl" title="Achtergro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33" name="Rechthoek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AutoVorm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10A95" id="Groep 7" o:spid="_x0000_s1026" alt="Titel: Achtergrond  - Beschrijving: Decoratieve kopachtergrond met pijl" style="position:absolute;margin-left:45.35pt;margin-top:505.2pt;width:850.5pt;height:90pt;z-index:-251642880;mso-position-horizontal-relative:page;mso-position-vertical-relative:margin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">
                <v:rect id="Rechthoek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Vorm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margin"/>
                <w10:anchorlock/>
              </v:group>
            </w:pict>
          </mc:Fallback>
        </mc:AlternateContent>
      </w:r>
    </w:p>
    <w:tbl>
      <w:tblPr>
        <w:tblStyle w:val="Tabelraster"/>
        <w:tblW w:w="15272" w:type="dxa"/>
        <w:tblLayout w:type="fixed"/>
        <w:tblLook w:val="04A0" w:firstRow="1" w:lastRow="0" w:firstColumn="1" w:lastColumn="0" w:noHBand="0" w:noVBand="1"/>
      </w:tblPr>
      <w:tblGrid>
        <w:gridCol w:w="279"/>
        <w:gridCol w:w="7494"/>
        <w:gridCol w:w="1209"/>
        <w:gridCol w:w="1361"/>
        <w:gridCol w:w="1276"/>
        <w:gridCol w:w="283"/>
        <w:gridCol w:w="3370"/>
      </w:tblGrid>
      <w:tr w:rsidR="00FB733E" w:rsidRPr="00DB613B" w14:paraId="4FB41BC9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1E781B3" w14:textId="47472CDE" w:rsidR="00FB733E" w:rsidRPr="000803B3" w:rsidRDefault="00FB733E" w:rsidP="00AC1D0B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 xml:space="preserve">Volgt </w:t>
            </w:r>
            <w:r w:rsidR="002F7CE0"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de voorraad op</w:t>
            </w:r>
          </w:p>
        </w:tc>
        <w:tc>
          <w:tcPr>
            <w:tcW w:w="1209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96792C8" w14:textId="77777777" w:rsidR="00FB733E" w:rsidRPr="002F7CE0" w:rsidRDefault="00FB733E" w:rsidP="00AC1D0B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576EC14" w14:textId="77777777" w:rsidR="00FB733E" w:rsidRPr="002F7CE0" w:rsidRDefault="00FB733E" w:rsidP="00AC1D0B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E4BAAE8" w14:textId="77777777" w:rsidR="00FB733E" w:rsidRPr="002F7CE0" w:rsidRDefault="00FB733E" w:rsidP="00AC1D0B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7E878FF" w14:textId="77777777" w:rsidR="00FB733E" w:rsidRPr="00DB613B" w:rsidRDefault="00FB733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C65359D" w14:textId="77777777" w:rsidR="00170700" w:rsidRPr="00170700" w:rsidRDefault="00170700" w:rsidP="00170700">
            <w:pPr>
              <w:jc w:val="center"/>
              <w:rPr>
                <w:rFonts w:ascii="Bradley Hand ITC" w:hAnsi="Bradley Hand ITC"/>
                <w:b/>
                <w:bCs/>
                <w:color w:val="FFFFFF" w:themeColor="background1"/>
                <w:sz w:val="40"/>
                <w:szCs w:val="40"/>
                <w:u w:val="single"/>
                <w:lang w:val="fy-NL"/>
              </w:rPr>
            </w:pPr>
            <w:r w:rsidRPr="00170700">
              <w:rPr>
                <w:rFonts w:ascii="Bradley Hand ITC" w:hAnsi="Bradley Hand ITC"/>
                <w:b/>
                <w:bCs/>
                <w:color w:val="FFFFFF" w:themeColor="background1"/>
                <w:sz w:val="40"/>
                <w:szCs w:val="40"/>
                <w:u w:val="single"/>
                <w:lang w:val="fy-NL"/>
              </w:rPr>
              <w:t>Mijn Notities:</w:t>
            </w:r>
          </w:p>
          <w:p w14:paraId="5C76AC12" w14:textId="77777777" w:rsidR="00FB733E" w:rsidRPr="00DB613B" w:rsidRDefault="00FB733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B733E" w:rsidRPr="00DB613B" w14:paraId="1CA6BF73" w14:textId="77777777" w:rsidTr="00AC1D0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B9AC16A" w14:textId="1FCF3F7E" w:rsidR="00FB733E" w:rsidRPr="00DB613B" w:rsidRDefault="00D34031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</w:t>
            </w:r>
            <w:r w:rsidR="003A7FCB">
              <w:rPr>
                <w:lang w:val="nl-NL"/>
              </w:rPr>
              <w:t xml:space="preserve"> gegevens bij over het verbruik van producten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294608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FADFB8" w14:textId="77777777" w:rsidR="00FB733E" w:rsidRPr="00DB613B" w:rsidRDefault="00FB733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139820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655203" w14:textId="77777777" w:rsidR="00FB733E" w:rsidRPr="00DB613B" w:rsidRDefault="00FB733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21267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081176" w14:textId="77777777" w:rsidR="00FB733E" w:rsidRPr="00DB613B" w:rsidRDefault="00FB733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F92A392" w14:textId="77777777" w:rsidR="00FB733E" w:rsidRPr="00DB613B" w:rsidRDefault="00FB733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79A11B8" w14:textId="77777777" w:rsidR="00FB733E" w:rsidRPr="00DB613B" w:rsidRDefault="00FB733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B733E" w:rsidRPr="00DB613B" w14:paraId="00D53771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40B5F11" w14:textId="685F7EFF" w:rsidR="00FB733E" w:rsidRPr="00DB613B" w:rsidRDefault="00917463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Berekent de hoeveelheid producten voor de bestellingen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9790300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34AE32D" w14:textId="665997EB" w:rsidR="00FB733E" w:rsidRPr="00DB613B" w:rsidRDefault="00E6707F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20583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F9DA36" w14:textId="77777777" w:rsidR="00FB733E" w:rsidRPr="00DB613B" w:rsidRDefault="00FB733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010843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35318C" w14:textId="77777777" w:rsidR="00FB733E" w:rsidRPr="00DB613B" w:rsidRDefault="00FB733E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BA8FDE" w14:textId="77777777" w:rsidR="00FB733E" w:rsidRPr="00DB613B" w:rsidRDefault="00FB733E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52E007A" w14:textId="77777777" w:rsidR="00FB733E" w:rsidRPr="00DB613B" w:rsidRDefault="00FB733E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6707F" w:rsidRPr="00DB613B" w14:paraId="5552D387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EBCABEB" w14:textId="0A2E9D9C" w:rsidR="00E6707F" w:rsidRDefault="00E6707F" w:rsidP="00E6707F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Meldt tekorten van producten aan de kapper-salonverantwoordelijke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478763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1BFCE2" w14:textId="1197BDD9" w:rsidR="00E6707F" w:rsidRDefault="00440A56" w:rsidP="00E6707F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328683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7C15D62" w14:textId="4951201F" w:rsidR="00E6707F" w:rsidRDefault="00E6707F" w:rsidP="00E6707F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88292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282A6E" w14:textId="484A1968" w:rsidR="00E6707F" w:rsidRDefault="00E6707F" w:rsidP="00E6707F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FF08FC8" w14:textId="77777777" w:rsidR="00E6707F" w:rsidRPr="00DB613B" w:rsidRDefault="00E6707F" w:rsidP="00E6707F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AC8D2FC" w14:textId="77777777" w:rsidR="00E6707F" w:rsidRPr="00DB613B" w:rsidRDefault="00E6707F" w:rsidP="00E6707F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40A56" w:rsidRPr="00DB613B" w14:paraId="1B3F4046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7B2BD47" w14:textId="432910B4" w:rsidR="00440A56" w:rsidRDefault="00284D71" w:rsidP="00440A56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Vult een bestelformulier in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8107755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141193" w14:textId="56A20FB7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271561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FF32ADE" w14:textId="696FB16A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637263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C040CB" w14:textId="7CF61016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08283CA" w14:textId="77777777" w:rsidR="00440A56" w:rsidRPr="00DB613B" w:rsidRDefault="00440A56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06A044" w14:textId="77777777" w:rsidR="00440A56" w:rsidRPr="00DB613B" w:rsidRDefault="00440A56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40A56" w:rsidRPr="00DB613B" w14:paraId="49F8ECA0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4817383" w14:textId="40570DF7" w:rsidR="00440A56" w:rsidRDefault="00284D71" w:rsidP="00440A56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Geeft een bestelling door aan de bedrijfsleider of realiseert een bestelling van verbruiksgoederen volgens de geldende regels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258866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391F5E" w14:textId="35015459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876585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750428" w14:textId="2988D4B5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370968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2D5669" w14:textId="0154DDAD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D58D8DA" w14:textId="77777777" w:rsidR="00440A56" w:rsidRPr="00DB613B" w:rsidRDefault="00440A56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48413D0" w14:textId="77777777" w:rsidR="00440A56" w:rsidRPr="00DB613B" w:rsidRDefault="00440A56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40A56" w:rsidRPr="00DB613B" w14:paraId="141C2EE4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C8B3568" w14:textId="0D2373EA" w:rsidR="003814B9" w:rsidRDefault="003814B9" w:rsidP="00440A56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Neemt een levering in ontvangst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649183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8CAB13" w14:textId="58706064" w:rsidR="00440A56" w:rsidRDefault="00222D1F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007818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68BDF00" w14:textId="4609510E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414450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F700CD" w14:textId="6E775091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4E6B7C7" w14:textId="77777777" w:rsidR="00440A56" w:rsidRPr="00DB613B" w:rsidRDefault="00440A56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2251825" w14:textId="77777777" w:rsidR="00440A56" w:rsidRPr="00DB613B" w:rsidRDefault="00440A56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40A56" w:rsidRPr="00DB613B" w14:paraId="516B8116" w14:textId="77777777" w:rsidTr="004D2351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6D5098D" w14:textId="4D227177" w:rsidR="00440A56" w:rsidRDefault="003814B9" w:rsidP="00440A56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Controleert binnenkomende bestellingen ( overeenkomst tussen de levering, </w:t>
            </w:r>
            <w:proofErr w:type="spellStart"/>
            <w:r>
              <w:rPr>
                <w:lang w:val="nl-NL"/>
              </w:rPr>
              <w:t>leveringsbon</w:t>
            </w:r>
            <w:proofErr w:type="spellEnd"/>
            <w:r>
              <w:rPr>
                <w:lang w:val="nl-NL"/>
              </w:rPr>
              <w:t xml:space="preserve"> en factuur)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677509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DC3B0B" w14:textId="441B51D7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028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CD1E027" w14:textId="4E6C6DA9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046120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90F2C2" w14:textId="30B7BEF7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5BDFE54" w14:textId="77777777" w:rsidR="00440A56" w:rsidRPr="00DB613B" w:rsidRDefault="00440A56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D2AE09" w14:textId="77777777" w:rsidR="00440A56" w:rsidRPr="00DB613B" w:rsidRDefault="00440A56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40A56" w:rsidRPr="00DB613B" w14:paraId="0247EA53" w14:textId="77777777" w:rsidTr="004D2351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05DF3820" w14:textId="33864713" w:rsidR="00440A56" w:rsidRDefault="003814B9" w:rsidP="00440A56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Maakt de inventaris op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239682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5F78D54D" w14:textId="12BE6585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651391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399BD539" w14:textId="1C21C241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610521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2A4FB4EA" w14:textId="5625EFCF" w:rsidR="00440A56" w:rsidRDefault="00440A56" w:rsidP="00440A56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EDC3A3E" w14:textId="77777777" w:rsidR="00440A56" w:rsidRPr="00DB613B" w:rsidRDefault="00440A56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1B33011" w14:textId="77777777" w:rsidR="00440A56" w:rsidRPr="00DB613B" w:rsidRDefault="00440A56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22210" w:rsidRPr="00DB613B" w14:paraId="699BAB23" w14:textId="77777777" w:rsidTr="004D2351">
        <w:trPr>
          <w:trHeight w:val="70"/>
        </w:trPr>
        <w:tc>
          <w:tcPr>
            <w:tcW w:w="7773" w:type="dxa"/>
            <w:gridSpan w:val="2"/>
            <w:tcBorders>
              <w:top w:val="single" w:sz="24" w:space="0" w:color="336380" w:themeColor="text2"/>
              <w:left w:val="nil"/>
              <w:bottom w:val="nil"/>
              <w:right w:val="nil"/>
            </w:tcBorders>
            <w:vAlign w:val="center"/>
          </w:tcPr>
          <w:p w14:paraId="6841603F" w14:textId="6070CB44" w:rsidR="00222210" w:rsidRDefault="00222210" w:rsidP="00440A56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2F1651EA" w14:textId="77777777" w:rsidR="00222210" w:rsidRDefault="00222210" w:rsidP="00440A56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06514F9C" w14:textId="77777777" w:rsidR="00222210" w:rsidRDefault="00222210" w:rsidP="00440A56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4" w:space="0" w:color="336380" w:themeColor="text2"/>
              <w:left w:val="nil"/>
              <w:bottom w:val="nil"/>
              <w:right w:val="nil"/>
            </w:tcBorders>
          </w:tcPr>
          <w:p w14:paraId="7867BFBA" w14:textId="77777777" w:rsidR="00222210" w:rsidRDefault="00222210" w:rsidP="00440A56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33B48" w14:textId="77777777" w:rsidR="00222210" w:rsidRPr="00DB613B" w:rsidRDefault="00222210" w:rsidP="00440A56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76049C" w14:textId="77777777" w:rsidR="00222210" w:rsidRPr="00DB613B" w:rsidRDefault="00222210" w:rsidP="00440A56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961DD" w:rsidRPr="00DB613B" w14:paraId="5054E483" w14:textId="77777777" w:rsidTr="004D2351">
        <w:trPr>
          <w:trHeight w:val="70"/>
        </w:trPr>
        <w:tc>
          <w:tcPr>
            <w:tcW w:w="279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740B6CFB" w14:textId="7212B2F7" w:rsidR="002961DD" w:rsidRDefault="002961DD" w:rsidP="002961DD">
            <w:pPr>
              <w:pStyle w:val="tabel"/>
              <w:rPr>
                <w:lang w:val="nl-NL"/>
              </w:rPr>
            </w:pPr>
          </w:p>
        </w:tc>
        <w:tc>
          <w:tcPr>
            <w:tcW w:w="7494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shd w:val="clear" w:color="auto" w:fill="91A8AE" w:themeFill="accent3"/>
            <w:vAlign w:val="center"/>
          </w:tcPr>
          <w:p w14:paraId="75DB5964" w14:textId="5268A4A4" w:rsidR="002961DD" w:rsidRDefault="002961DD" w:rsidP="002961DD">
            <w:pPr>
              <w:pStyle w:val="tabelkopwit"/>
              <w:rPr>
                <w:lang w:val="nl-NL"/>
              </w:rPr>
            </w:pPr>
            <w:r w:rsidRPr="006C6C1A">
              <w:rPr>
                <w:color w:val="auto"/>
                <w:lang w:val="nl-NL"/>
              </w:rPr>
              <w:t>Varia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7B014850" w14:textId="445E558D" w:rsidR="002961DD" w:rsidRDefault="002961DD" w:rsidP="002961D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7B400FFB" w14:textId="035A904C" w:rsidR="002961DD" w:rsidRDefault="002961DD" w:rsidP="002961D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24" w:space="0" w:color="336380" w:themeColor="text2"/>
              <w:right w:val="nil"/>
            </w:tcBorders>
            <w:vAlign w:val="center"/>
          </w:tcPr>
          <w:p w14:paraId="63B2182D" w14:textId="355B1C54" w:rsidR="002961DD" w:rsidRDefault="002961DD" w:rsidP="002961D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66A43" w14:textId="77777777" w:rsidR="002961DD" w:rsidRPr="00DB613B" w:rsidRDefault="002961DD" w:rsidP="002961D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837661C" w14:textId="77777777" w:rsidR="002961DD" w:rsidRPr="00DB613B" w:rsidRDefault="002961DD" w:rsidP="002961D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7DDBFBC4" w14:textId="77777777" w:rsidTr="004D2351">
        <w:trPr>
          <w:trHeight w:val="70"/>
        </w:trPr>
        <w:tc>
          <w:tcPr>
            <w:tcW w:w="7773" w:type="dxa"/>
            <w:gridSpan w:val="2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6B9FD05" w14:textId="16626AA7" w:rsidR="00560573" w:rsidRPr="000803B3" w:rsidRDefault="00560573" w:rsidP="00560573">
            <w:pPr>
              <w:pStyle w:val="tabel"/>
              <w:rPr>
                <w:u w:val="single"/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Diverse taken</w:t>
            </w:r>
            <w:r w:rsidR="00170700"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, vaardigheden…</w:t>
            </w:r>
          </w:p>
        </w:tc>
        <w:tc>
          <w:tcPr>
            <w:tcW w:w="1209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82C88E0" w14:textId="6436CE27" w:rsidR="00560573" w:rsidRDefault="00560573" w:rsidP="0056057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F8BCDF9" w14:textId="258FA575" w:rsidR="00560573" w:rsidRDefault="00560573" w:rsidP="0056057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4" w:space="0" w:color="336380" w:themeColor="text2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1697FB4" w14:textId="12CB3394" w:rsidR="00560573" w:rsidRDefault="00560573" w:rsidP="0056057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5509B6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62657A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4FE9E4AA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DEE1D85" w14:textId="77777777" w:rsidR="00560573" w:rsidRDefault="00560573" w:rsidP="00560573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-13211147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EF6B15" w14:textId="73B58F52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256085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EBD076" w14:textId="17483833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3268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A8EB73" w14:textId="48A0B64C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55D7789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DBFBE07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0AE4EBD1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4300A9F" w14:textId="77777777" w:rsidR="00560573" w:rsidRDefault="00560573" w:rsidP="00560573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21128577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214640E" w14:textId="14710AD8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212601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4F554F" w14:textId="4FB9CC38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196928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588AAF0" w14:textId="25DC72B0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712A11D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0BBACE8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44737079" w14:textId="77777777" w:rsidTr="00AC1D0B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B3778DC" w14:textId="77777777" w:rsidR="00560573" w:rsidRDefault="00560573" w:rsidP="00560573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6681331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2451C8" w14:textId="73642E32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785146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6258E6" w14:textId="68867A30" w:rsidR="00560573" w:rsidRDefault="0070751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307627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DF930F7" w14:textId="5C499522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BD86387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76EE5D2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7421EC42" w14:textId="77777777" w:rsidTr="00707513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BAE9ADD" w14:textId="77777777" w:rsidR="00560573" w:rsidRDefault="00560573" w:rsidP="00560573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-10491392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77E003" w14:textId="64CC1CD7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355197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D990C1" w14:textId="2D91CDAD" w:rsidR="00560573" w:rsidRDefault="0070751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517650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9328C3" w14:textId="6FF53787" w:rsidR="00560573" w:rsidRDefault="0070751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68F82DB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9BC002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560573" w:rsidRPr="00DB613B" w14:paraId="31D2B245" w14:textId="77777777" w:rsidTr="00707513">
        <w:trPr>
          <w:trHeight w:val="70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4" w:space="0" w:color="336380" w:themeColor="text2"/>
              <w:right w:val="single" w:sz="4" w:space="0" w:color="A0C3D9" w:themeColor="text2" w:themeTint="66"/>
            </w:tcBorders>
            <w:vAlign w:val="center"/>
          </w:tcPr>
          <w:p w14:paraId="54719085" w14:textId="77777777" w:rsidR="00560573" w:rsidRDefault="00560573" w:rsidP="00560573">
            <w:pPr>
              <w:pStyle w:val="tabel"/>
              <w:rPr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-11452767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23C21190" w14:textId="44DE019C" w:rsidR="00560573" w:rsidRDefault="00222D1F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962817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67289395" w14:textId="07F19971" w:rsidR="00560573" w:rsidRDefault="0056057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151272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4" w:space="0" w:color="336380" w:themeColor="text2"/>
                  <w:right w:val="single" w:sz="4" w:space="0" w:color="A0C3D9" w:themeColor="text2" w:themeTint="66"/>
                </w:tcBorders>
              </w:tcPr>
              <w:p w14:paraId="1AB2A5E8" w14:textId="741A619E" w:rsidR="00560573" w:rsidRDefault="00707513" w:rsidP="0056057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93628A" w14:textId="77777777" w:rsidR="00560573" w:rsidRPr="00DB613B" w:rsidRDefault="00560573" w:rsidP="0056057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B3816E1" w14:textId="77777777" w:rsidR="00560573" w:rsidRPr="00DB613B" w:rsidRDefault="00560573" w:rsidP="0056057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</w:tbl>
    <w:p w14:paraId="5566E7CA" w14:textId="77777777" w:rsidR="00171D96" w:rsidRPr="004D2351" w:rsidRDefault="00171D96">
      <w:pPr>
        <w:rPr>
          <w:rFonts w:ascii="Impact" w:hAnsi="Impact"/>
          <w:sz w:val="16"/>
          <w:szCs w:val="16"/>
          <w:lang w:val="nl-NL"/>
        </w:rPr>
      </w:pPr>
    </w:p>
    <w:sectPr w:rsidR="00171D96" w:rsidRPr="004D2351" w:rsidSect="001F37EB">
      <w:headerReference w:type="default" r:id="rId12"/>
      <w:pgSz w:w="16838" w:h="11906" w:orient="landscape" w:code="9"/>
      <w:pgMar w:top="567" w:right="907" w:bottom="567" w:left="907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DAF32" w14:textId="77777777" w:rsidR="00277FF7" w:rsidRDefault="00277FF7" w:rsidP="00C72A58">
      <w:pPr>
        <w:spacing w:after="0" w:line="240" w:lineRule="auto"/>
      </w:pPr>
      <w:r>
        <w:separator/>
      </w:r>
    </w:p>
  </w:endnote>
  <w:endnote w:type="continuationSeparator" w:id="0">
    <w:p w14:paraId="7AA0A7BB" w14:textId="77777777" w:rsidR="00277FF7" w:rsidRDefault="00277FF7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rial"/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3ACA7" w14:textId="77777777" w:rsidR="00277FF7" w:rsidRDefault="00277FF7" w:rsidP="00C72A58">
      <w:pPr>
        <w:spacing w:after="0" w:line="240" w:lineRule="auto"/>
      </w:pPr>
      <w:r>
        <w:separator/>
      </w:r>
    </w:p>
  </w:footnote>
  <w:footnote w:type="continuationSeparator" w:id="0">
    <w:p w14:paraId="6F3928BF" w14:textId="77777777" w:rsidR="00277FF7" w:rsidRDefault="00277FF7" w:rsidP="00C7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EDCF" w14:textId="16DFBAE4" w:rsidR="00D7759F" w:rsidRPr="00D7759F" w:rsidRDefault="00AA3CEB" w:rsidP="004A535C">
    <w:pPr>
      <w:pStyle w:val="Titel"/>
      <w:spacing w:before="120" w:after="280"/>
      <w:ind w:left="510"/>
      <w:rPr>
        <w:lang w:val="nl-NL"/>
      </w:rPr>
    </w:pPr>
    <w:r w:rsidRPr="00DB613B">
      <w:rPr>
        <w:lang w:val="nl-NL" w:bidi="nl-NL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51D9B068" wp14:editId="19F5F61C">
              <wp:simplePos x="0" y="0"/>
              <wp:positionH relativeFrom="page">
                <wp:align>left</wp:align>
              </wp:positionH>
              <wp:positionV relativeFrom="margin">
                <wp:posOffset>-1283335</wp:posOffset>
              </wp:positionV>
              <wp:extent cx="10801350" cy="1143000"/>
              <wp:effectExtent l="0" t="19050" r="0" b="38100"/>
              <wp:wrapNone/>
              <wp:docPr id="42" name="Groep 7" descr="Decoratieve kopachtergrond met pijl" title="Achtergrond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01350" cy="1143000"/>
                        <a:chOff x="-187" y="547"/>
                        <a:chExt cx="16260" cy="1800"/>
                      </a:xfrm>
                    </wpg:grpSpPr>
                    <wps:wsp>
                      <wps:cNvPr id="43" name="Rechthoek 2"/>
                      <wps:cNvSpPr>
                        <a:spLocks noChangeArrowheads="1"/>
                      </wps:cNvSpPr>
                      <wps:spPr bwMode="auto">
                        <a:xfrm>
                          <a:off x="-187" y="727"/>
                          <a:ext cx="16260" cy="1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4" name="AutoVorm 4"/>
                      <wps:cNvSpPr>
                        <a:spLocks noChangeArrowheads="1"/>
                      </wps:cNvSpPr>
                      <wps:spPr bwMode="auto">
                        <a:xfrm>
                          <a:off x="533" y="547"/>
                          <a:ext cx="5380" cy="1800"/>
                        </a:xfrm>
                        <a:prstGeom prst="chevron">
                          <a:avLst>
                            <a:gd name="adj" fmla="val 3583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08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F43875" id="Groep 7" o:spid="_x0000_s1026" alt="Titel: Achtergrond  - Beschrijving: Decoratieve kopachtergrond met pijl" style="position:absolute;margin-left:0;margin-top:-101.05pt;width:850.5pt;height:90pt;z-index:-251657216;mso-position-horizontal:left;mso-position-horizontal-relative:page;mso-position-vertical-relative:margin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">
              <v:rect id="Rechthoek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" fillcolor="#336380 [3215]" stroked="f" strokecolor="#4a7ebb" strokeweight="1.5pt">
                <v:shadow opacity="22938f" offset="0"/>
                <v:textbox inset=",7.2pt,,7.2pt"/>
              </v:re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Vorm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" adj="19010" fillcolor="#b5d6d7 [1300]" strokecolor="white [3212]" strokeweight="4pt">
                <v:shadow opacity="22938f" offset="0"/>
                <v:textbox inset=",7.2pt,,7.2pt"/>
              </v:shape>
              <w10:wrap anchorx="page" anchory="margin"/>
              <w10:anchorlock/>
            </v:group>
          </w:pict>
        </mc:Fallback>
      </mc:AlternateContent>
    </w:r>
    <w:r w:rsidR="00BA4416">
      <w:rPr>
        <w:lang w:val="nl-NL"/>
      </w:rPr>
      <w:t xml:space="preserve">    Opleidingsplan</w:t>
    </w:r>
    <w:r w:rsidR="0037498C">
      <w:rPr>
        <w:lang w:val="nl-NL"/>
      </w:rPr>
      <w:t xml:space="preserve">                                                                                        </w:t>
    </w:r>
    <w:r w:rsidR="003930F8">
      <w:rPr>
        <w:lang w:val="nl-NL"/>
      </w:rPr>
      <w:t xml:space="preserve">  </w:t>
    </w:r>
    <w:r w:rsidR="0037498C">
      <w:rPr>
        <w:lang w:val="nl-NL"/>
      </w:rPr>
      <w:t xml:space="preserve">  </w:t>
    </w:r>
    <w:r w:rsidR="00511657">
      <w:rPr>
        <w:color w:val="auto"/>
        <w:lang w:val="nl-NL"/>
      </w:rPr>
      <w:t>{</w:t>
    </w:r>
    <w:r w:rsidR="0037498C">
      <w:rPr>
        <w:lang w:val="nl-NL"/>
      </w:rPr>
      <w:t xml:space="preserve"> </w:t>
    </w:r>
    <w:r w:rsidR="0037498C">
      <w:rPr>
        <w:color w:val="auto"/>
        <w:lang w:val="nl-NL"/>
      </w:rPr>
      <w:t>Kapper-</w:t>
    </w:r>
    <w:r w:rsidR="003930F8">
      <w:rPr>
        <w:color w:val="auto"/>
        <w:lang w:val="nl-NL"/>
      </w:rPr>
      <w:t>Stylist</w:t>
    </w:r>
    <w:r w:rsidR="00511657">
      <w:rPr>
        <w:color w:val="auto"/>
        <w:lang w:val="nl-NL"/>
      </w:rPr>
      <w:t xml:space="preserve"> }</w:t>
    </w:r>
    <w:r w:rsidR="00BA4416">
      <w:rPr>
        <w:lang w:val="nl-NL"/>
      </w:rPr>
      <w:br/>
      <w:t xml:space="preserve">        Checklist!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805F6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3A939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A23E62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C4E43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9FCF7EE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FE73E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0066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F4E3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A38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46E88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845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D447A"/>
    <w:multiLevelType w:val="hybridMultilevel"/>
    <w:tmpl w:val="B3C881AE"/>
    <w:lvl w:ilvl="0" w:tplc="5C2C5AFA">
      <w:start w:val="1"/>
      <w:numFmt w:val="decimal"/>
      <w:pStyle w:val="genummerdetekstlic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8468D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5D23E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0"/>
  </w:num>
  <w:num w:numId="5">
    <w:abstractNumId w:val="12"/>
  </w:num>
  <w:num w:numId="6">
    <w:abstractNumId w:val="13"/>
  </w:num>
  <w:num w:numId="7">
    <w:abstractNumId w:val="15"/>
  </w:num>
  <w:num w:numId="8">
    <w:abstractNumId w:val="11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6D"/>
    <w:rsid w:val="00011E76"/>
    <w:rsid w:val="00052E5F"/>
    <w:rsid w:val="00053CF4"/>
    <w:rsid w:val="000803B3"/>
    <w:rsid w:val="000B44A1"/>
    <w:rsid w:val="000D4677"/>
    <w:rsid w:val="000D4821"/>
    <w:rsid w:val="000E2054"/>
    <w:rsid w:val="000F020A"/>
    <w:rsid w:val="00101163"/>
    <w:rsid w:val="00101995"/>
    <w:rsid w:val="00111F2E"/>
    <w:rsid w:val="0012506A"/>
    <w:rsid w:val="00126C84"/>
    <w:rsid w:val="00163B21"/>
    <w:rsid w:val="00170700"/>
    <w:rsid w:val="00170CCE"/>
    <w:rsid w:val="00171D96"/>
    <w:rsid w:val="00196C44"/>
    <w:rsid w:val="001B58C8"/>
    <w:rsid w:val="001C4E22"/>
    <w:rsid w:val="001D1F7A"/>
    <w:rsid w:val="001E30C3"/>
    <w:rsid w:val="001E64AE"/>
    <w:rsid w:val="001F37EB"/>
    <w:rsid w:val="00222210"/>
    <w:rsid w:val="00222D1F"/>
    <w:rsid w:val="00251721"/>
    <w:rsid w:val="00251946"/>
    <w:rsid w:val="00265CAC"/>
    <w:rsid w:val="00277F6F"/>
    <w:rsid w:val="00277FF7"/>
    <w:rsid w:val="00280110"/>
    <w:rsid w:val="00283EDF"/>
    <w:rsid w:val="00284D71"/>
    <w:rsid w:val="002935F4"/>
    <w:rsid w:val="002961DD"/>
    <w:rsid w:val="00296AB0"/>
    <w:rsid w:val="00296D11"/>
    <w:rsid w:val="002F0E70"/>
    <w:rsid w:val="002F7CE0"/>
    <w:rsid w:val="00325BF6"/>
    <w:rsid w:val="003325F2"/>
    <w:rsid w:val="0034152F"/>
    <w:rsid w:val="00356FF8"/>
    <w:rsid w:val="00372907"/>
    <w:rsid w:val="0037498C"/>
    <w:rsid w:val="003814B9"/>
    <w:rsid w:val="00384929"/>
    <w:rsid w:val="00386F6C"/>
    <w:rsid w:val="003930F8"/>
    <w:rsid w:val="003A7FCB"/>
    <w:rsid w:val="003B7C3F"/>
    <w:rsid w:val="003C5715"/>
    <w:rsid w:val="003D6413"/>
    <w:rsid w:val="003E0EBC"/>
    <w:rsid w:val="003F3ABC"/>
    <w:rsid w:val="00413CB3"/>
    <w:rsid w:val="0041734E"/>
    <w:rsid w:val="00421155"/>
    <w:rsid w:val="00440A56"/>
    <w:rsid w:val="0044538F"/>
    <w:rsid w:val="00450FFF"/>
    <w:rsid w:val="004703E8"/>
    <w:rsid w:val="0047175F"/>
    <w:rsid w:val="00477F18"/>
    <w:rsid w:val="0049773B"/>
    <w:rsid w:val="004A40BD"/>
    <w:rsid w:val="004A535C"/>
    <w:rsid w:val="004A58C0"/>
    <w:rsid w:val="004B7167"/>
    <w:rsid w:val="004C1B57"/>
    <w:rsid w:val="004D2351"/>
    <w:rsid w:val="004D5683"/>
    <w:rsid w:val="004D7BA7"/>
    <w:rsid w:val="004E0AF1"/>
    <w:rsid w:val="004F413A"/>
    <w:rsid w:val="00501F97"/>
    <w:rsid w:val="00511657"/>
    <w:rsid w:val="005169A1"/>
    <w:rsid w:val="00517DF5"/>
    <w:rsid w:val="005314E1"/>
    <w:rsid w:val="00531D65"/>
    <w:rsid w:val="005429AD"/>
    <w:rsid w:val="00544CB1"/>
    <w:rsid w:val="00560573"/>
    <w:rsid w:val="00561A99"/>
    <w:rsid w:val="00562A2E"/>
    <w:rsid w:val="005728AA"/>
    <w:rsid w:val="00590F63"/>
    <w:rsid w:val="005B00B5"/>
    <w:rsid w:val="005B3FAD"/>
    <w:rsid w:val="005B438E"/>
    <w:rsid w:val="005C60D8"/>
    <w:rsid w:val="005D4B8F"/>
    <w:rsid w:val="005E42AC"/>
    <w:rsid w:val="005F3CDE"/>
    <w:rsid w:val="005F7348"/>
    <w:rsid w:val="006068AE"/>
    <w:rsid w:val="00614894"/>
    <w:rsid w:val="0063213C"/>
    <w:rsid w:val="00634DA2"/>
    <w:rsid w:val="00635404"/>
    <w:rsid w:val="0064259C"/>
    <w:rsid w:val="006428A1"/>
    <w:rsid w:val="006457F6"/>
    <w:rsid w:val="00654AF3"/>
    <w:rsid w:val="00664788"/>
    <w:rsid w:val="00680508"/>
    <w:rsid w:val="00683972"/>
    <w:rsid w:val="00684CD1"/>
    <w:rsid w:val="0068746E"/>
    <w:rsid w:val="0069437E"/>
    <w:rsid w:val="006A18C8"/>
    <w:rsid w:val="006A3E16"/>
    <w:rsid w:val="006B3956"/>
    <w:rsid w:val="006C6C1A"/>
    <w:rsid w:val="006C7049"/>
    <w:rsid w:val="006D1A5F"/>
    <w:rsid w:val="006D74C8"/>
    <w:rsid w:val="006F63A7"/>
    <w:rsid w:val="006F7CFE"/>
    <w:rsid w:val="00707513"/>
    <w:rsid w:val="007264CB"/>
    <w:rsid w:val="007341F6"/>
    <w:rsid w:val="00756463"/>
    <w:rsid w:val="00771DED"/>
    <w:rsid w:val="00774810"/>
    <w:rsid w:val="0078472C"/>
    <w:rsid w:val="007A31DE"/>
    <w:rsid w:val="007A540D"/>
    <w:rsid w:val="007B3F02"/>
    <w:rsid w:val="007D625E"/>
    <w:rsid w:val="007F01C2"/>
    <w:rsid w:val="007F4D78"/>
    <w:rsid w:val="007F560D"/>
    <w:rsid w:val="008022F5"/>
    <w:rsid w:val="008142A6"/>
    <w:rsid w:val="00815E03"/>
    <w:rsid w:val="00831BF8"/>
    <w:rsid w:val="00837D5B"/>
    <w:rsid w:val="00854426"/>
    <w:rsid w:val="008662EB"/>
    <w:rsid w:val="00871F06"/>
    <w:rsid w:val="008729AF"/>
    <w:rsid w:val="00873DF2"/>
    <w:rsid w:val="0088106B"/>
    <w:rsid w:val="00882954"/>
    <w:rsid w:val="00883A4B"/>
    <w:rsid w:val="00887387"/>
    <w:rsid w:val="008A1D99"/>
    <w:rsid w:val="008D34C9"/>
    <w:rsid w:val="008E206D"/>
    <w:rsid w:val="008E405B"/>
    <w:rsid w:val="008F3F74"/>
    <w:rsid w:val="008F4A12"/>
    <w:rsid w:val="008F71D6"/>
    <w:rsid w:val="00917463"/>
    <w:rsid w:val="009414D0"/>
    <w:rsid w:val="0098682E"/>
    <w:rsid w:val="009873A3"/>
    <w:rsid w:val="00997D21"/>
    <w:rsid w:val="009A6D03"/>
    <w:rsid w:val="009A7A27"/>
    <w:rsid w:val="009B1DE3"/>
    <w:rsid w:val="009B6434"/>
    <w:rsid w:val="009B6DF8"/>
    <w:rsid w:val="009B79D2"/>
    <w:rsid w:val="009C13F7"/>
    <w:rsid w:val="009D59DA"/>
    <w:rsid w:val="009F0F2B"/>
    <w:rsid w:val="009F4BEC"/>
    <w:rsid w:val="009F4EDC"/>
    <w:rsid w:val="00A13FA8"/>
    <w:rsid w:val="00A31FE6"/>
    <w:rsid w:val="00A37F33"/>
    <w:rsid w:val="00A73B02"/>
    <w:rsid w:val="00A83424"/>
    <w:rsid w:val="00AA00D2"/>
    <w:rsid w:val="00AA0B2F"/>
    <w:rsid w:val="00AA3CEB"/>
    <w:rsid w:val="00AA61CD"/>
    <w:rsid w:val="00AB11B4"/>
    <w:rsid w:val="00AC33EC"/>
    <w:rsid w:val="00AC7B5D"/>
    <w:rsid w:val="00AE02F6"/>
    <w:rsid w:val="00AF0E85"/>
    <w:rsid w:val="00B02AE7"/>
    <w:rsid w:val="00B05C00"/>
    <w:rsid w:val="00B21C39"/>
    <w:rsid w:val="00B23107"/>
    <w:rsid w:val="00B31B79"/>
    <w:rsid w:val="00B34FAD"/>
    <w:rsid w:val="00B35AB5"/>
    <w:rsid w:val="00B41CF6"/>
    <w:rsid w:val="00B72BD8"/>
    <w:rsid w:val="00B74C27"/>
    <w:rsid w:val="00BA4416"/>
    <w:rsid w:val="00BB1017"/>
    <w:rsid w:val="00BC4ABD"/>
    <w:rsid w:val="00BE7EE1"/>
    <w:rsid w:val="00C4136F"/>
    <w:rsid w:val="00C4491C"/>
    <w:rsid w:val="00C55A25"/>
    <w:rsid w:val="00C56537"/>
    <w:rsid w:val="00C60B3E"/>
    <w:rsid w:val="00C72A58"/>
    <w:rsid w:val="00C73E4B"/>
    <w:rsid w:val="00C91106"/>
    <w:rsid w:val="00CA2431"/>
    <w:rsid w:val="00CC36C9"/>
    <w:rsid w:val="00CE6907"/>
    <w:rsid w:val="00D02F35"/>
    <w:rsid w:val="00D04CC3"/>
    <w:rsid w:val="00D14C70"/>
    <w:rsid w:val="00D25DE2"/>
    <w:rsid w:val="00D34031"/>
    <w:rsid w:val="00D537A6"/>
    <w:rsid w:val="00D60CE3"/>
    <w:rsid w:val="00D646DC"/>
    <w:rsid w:val="00D73C8A"/>
    <w:rsid w:val="00D76232"/>
    <w:rsid w:val="00D7759F"/>
    <w:rsid w:val="00DA3917"/>
    <w:rsid w:val="00DB613B"/>
    <w:rsid w:val="00DC6462"/>
    <w:rsid w:val="00DF26F3"/>
    <w:rsid w:val="00E017A9"/>
    <w:rsid w:val="00E07A42"/>
    <w:rsid w:val="00E10EDB"/>
    <w:rsid w:val="00E12E97"/>
    <w:rsid w:val="00E1793F"/>
    <w:rsid w:val="00E2462E"/>
    <w:rsid w:val="00E361D6"/>
    <w:rsid w:val="00E40078"/>
    <w:rsid w:val="00E43C61"/>
    <w:rsid w:val="00E6707F"/>
    <w:rsid w:val="00E77ABD"/>
    <w:rsid w:val="00E80D23"/>
    <w:rsid w:val="00E862DC"/>
    <w:rsid w:val="00E92A53"/>
    <w:rsid w:val="00EA0D8F"/>
    <w:rsid w:val="00EB3461"/>
    <w:rsid w:val="00EB3C64"/>
    <w:rsid w:val="00EC3EE2"/>
    <w:rsid w:val="00EC5A58"/>
    <w:rsid w:val="00EF118B"/>
    <w:rsid w:val="00EF3456"/>
    <w:rsid w:val="00EF5A3A"/>
    <w:rsid w:val="00EF676B"/>
    <w:rsid w:val="00F00178"/>
    <w:rsid w:val="00F009BF"/>
    <w:rsid w:val="00F03D7C"/>
    <w:rsid w:val="00F045AC"/>
    <w:rsid w:val="00F2010B"/>
    <w:rsid w:val="00F2110B"/>
    <w:rsid w:val="00F3689E"/>
    <w:rsid w:val="00F52B05"/>
    <w:rsid w:val="00F97804"/>
    <w:rsid w:val="00FB1519"/>
    <w:rsid w:val="00FB733E"/>
    <w:rsid w:val="00FD5064"/>
    <w:rsid w:val="00FD7126"/>
    <w:rsid w:val="00FD78E5"/>
    <w:rsid w:val="00FF1BE8"/>
    <w:rsid w:val="00FF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8F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70700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semiHidden/>
    <w:rsid w:val="006B3956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rsid w:val="006B3956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rsid w:val="006B3956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6B395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6B3956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6B3956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6B395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6B3956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6B395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6B3956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Lijstalinea">
    <w:name w:val="List Paragraph"/>
    <w:basedOn w:val="Standaard"/>
    <w:uiPriority w:val="34"/>
    <w:semiHidden/>
    <w:qFormat/>
    <w:rsid w:val="006B3956"/>
    <w:pPr>
      <w:ind w:left="720"/>
      <w:contextualSpacing/>
    </w:pPr>
  </w:style>
  <w:style w:type="table" w:styleId="Tabelraster">
    <w:name w:val="Table Grid"/>
    <w:basedOn w:val="Standaardtabel"/>
    <w:uiPriority w:val="39"/>
    <w:rsid w:val="006B3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6B395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elChar">
    <w:name w:val="Titel Char"/>
    <w:basedOn w:val="Standaardalinea-lettertype"/>
    <w:link w:val="Titel"/>
    <w:uiPriority w:val="10"/>
    <w:rsid w:val="006B3956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6B3956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klein">
    <w:name w:val="klein"/>
    <w:next w:val="Standaard"/>
    <w:semiHidden/>
    <w:rsid w:val="006B3956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el">
    <w:name w:val="tabel"/>
    <w:basedOn w:val="Standaard"/>
    <w:qFormat/>
    <w:rsid w:val="006B3956"/>
    <w:pPr>
      <w:spacing w:line="240" w:lineRule="auto"/>
    </w:pPr>
  </w:style>
  <w:style w:type="paragraph" w:customStyle="1" w:styleId="grotetekst">
    <w:name w:val="grote tekst"/>
    <w:basedOn w:val="Standaard"/>
    <w:qFormat/>
    <w:rsid w:val="006B3956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elkopdonker">
    <w:name w:val="tabelkop donker"/>
    <w:basedOn w:val="Standaard"/>
    <w:qFormat/>
    <w:rsid w:val="006B3956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elkopwit">
    <w:name w:val="tabelkop wit"/>
    <w:basedOn w:val="Standaard"/>
    <w:qFormat/>
    <w:rsid w:val="006B3956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genummerdetekstlicht">
    <w:name w:val="genummerde tekst licht"/>
    <w:basedOn w:val="Lijstalinea"/>
    <w:qFormat/>
    <w:rsid w:val="006B3956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eksttitelbalk">
    <w:name w:val="Tekst titelbalk"/>
    <w:basedOn w:val="Standaard"/>
    <w:link w:val="Tekensvoorteksttitelbalk"/>
    <w:qFormat/>
    <w:rsid w:val="006B3956"/>
    <w:rPr>
      <w:color w:val="FFFFFF" w:themeColor="background1"/>
      <w:sz w:val="23"/>
    </w:rPr>
  </w:style>
  <w:style w:type="character" w:customStyle="1" w:styleId="Tekensvoorteksttitelbalk">
    <w:name w:val="Tekens voor tekst titelbalk"/>
    <w:basedOn w:val="Standaardalinea-lettertype"/>
    <w:link w:val="Teksttitelbalk"/>
    <w:rsid w:val="006B3956"/>
    <w:rPr>
      <w:rFonts w:ascii="Eurostile" w:hAnsi="Eurostile"/>
      <w:color w:val="FFFFFF" w:themeColor="background1"/>
      <w:sz w:val="23"/>
      <w:lang w:val="en-US"/>
    </w:rPr>
  </w:style>
  <w:style w:type="paragraph" w:styleId="Koptekst">
    <w:name w:val="header"/>
    <w:basedOn w:val="Standaard"/>
    <w:link w:val="KoptekstChar"/>
    <w:uiPriority w:val="99"/>
    <w:rsid w:val="006B39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3956"/>
    <w:rPr>
      <w:rFonts w:ascii="Eurostile" w:hAnsi="Eurostile"/>
      <w:color w:val="676C73" w:themeColor="text1"/>
      <w:sz w:val="20"/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6B39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6B3956"/>
    <w:rPr>
      <w:rFonts w:ascii="Eurostile" w:hAnsi="Eurostile"/>
      <w:color w:val="808080"/>
    </w:rPr>
  </w:style>
  <w:style w:type="numbering" w:styleId="111111">
    <w:name w:val="Outline List 2"/>
    <w:basedOn w:val="Geenlijst"/>
    <w:uiPriority w:val="99"/>
    <w:semiHidden/>
    <w:unhideWhenUsed/>
    <w:rsid w:val="006B3956"/>
    <w:pPr>
      <w:numPr>
        <w:numId w:val="7"/>
      </w:numPr>
    </w:pPr>
  </w:style>
  <w:style w:type="numbering" w:styleId="1ai">
    <w:name w:val="Outline List 1"/>
    <w:basedOn w:val="Geenlijst"/>
    <w:uiPriority w:val="99"/>
    <w:semiHidden/>
    <w:unhideWhenUsed/>
    <w:rsid w:val="006B3956"/>
    <w:pPr>
      <w:numPr>
        <w:numId w:val="8"/>
      </w:numPr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6B3956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B3956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B3956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B3956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B3956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B3956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B3956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ikelsectie">
    <w:name w:val="Outline List 3"/>
    <w:basedOn w:val="Geenlijst"/>
    <w:uiPriority w:val="99"/>
    <w:semiHidden/>
    <w:unhideWhenUsed/>
    <w:rsid w:val="006B3956"/>
    <w:pPr>
      <w:numPr>
        <w:numId w:val="9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B395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3956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6B3956"/>
  </w:style>
  <w:style w:type="paragraph" w:styleId="Bloktekst">
    <w:name w:val="Block Text"/>
    <w:basedOn w:val="Standaard"/>
    <w:uiPriority w:val="99"/>
    <w:semiHidden/>
    <w:unhideWhenUsed/>
    <w:rsid w:val="006B3956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B3956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B3956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B3956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B3956"/>
    <w:rPr>
      <w:rFonts w:ascii="Eurostile" w:hAnsi="Eurostile"/>
      <w:color w:val="676C73" w:themeColor="text1"/>
      <w:sz w:val="16"/>
      <w:szCs w:val="16"/>
      <w:lang w:val="en-US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B3956"/>
    <w:pPr>
      <w:spacing w:after="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B3956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B3956"/>
    <w:pPr>
      <w:spacing w:after="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B3956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B3956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B3956"/>
    <w:rPr>
      <w:rFonts w:ascii="Eurostile" w:hAnsi="Eurostile"/>
      <w:color w:val="676C73" w:themeColor="text1"/>
      <w:sz w:val="16"/>
      <w:szCs w:val="16"/>
      <w:lang w:val="en-US"/>
    </w:rPr>
  </w:style>
  <w:style w:type="character" w:styleId="Titelvanboek">
    <w:name w:val="Book Title"/>
    <w:basedOn w:val="Standaardalinea-lettertype"/>
    <w:uiPriority w:val="33"/>
    <w:semiHidden/>
    <w:qFormat/>
    <w:rsid w:val="006B3956"/>
    <w:rPr>
      <w:rFonts w:ascii="Eurostile" w:hAnsi="Eurostile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B3956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B3956"/>
    <w:pPr>
      <w:spacing w:before="0"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table" w:styleId="Kleurrijkraster">
    <w:name w:val="Colorful Grid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6B3956"/>
    <w:rPr>
      <w:rFonts w:ascii="Eurostile" w:hAnsi="Eurostile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B395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B39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B3956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Donkerelijst">
    <w:name w:val="Dark List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B3956"/>
  </w:style>
  <w:style w:type="character" w:customStyle="1" w:styleId="DatumChar">
    <w:name w:val="Datum Char"/>
    <w:basedOn w:val="Standaardalinea-lettertype"/>
    <w:link w:val="Datum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B395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B3956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B3956"/>
    <w:pPr>
      <w:spacing w:before="0"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Nadruk">
    <w:name w:val="Emphasis"/>
    <w:basedOn w:val="Standaardalinea-lettertype"/>
    <w:uiPriority w:val="20"/>
    <w:semiHidden/>
    <w:qFormat/>
    <w:rsid w:val="006B3956"/>
    <w:rPr>
      <w:rFonts w:ascii="Eurostile" w:hAnsi="Eurostile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6B3956"/>
    <w:rPr>
      <w:rFonts w:ascii="Eurostile" w:hAnsi="Eurostile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B3956"/>
    <w:pPr>
      <w:spacing w:before="0"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paragraph" w:styleId="Adresenvelop">
    <w:name w:val="envelope address"/>
    <w:basedOn w:val="Standaard"/>
    <w:uiPriority w:val="99"/>
    <w:semiHidden/>
    <w:unhideWhenUsed/>
    <w:rsid w:val="006B395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6B3956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3956"/>
    <w:rPr>
      <w:rFonts w:ascii="Eurostile" w:hAnsi="Eurostile"/>
      <w:color w:val="8E8985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B3956"/>
    <w:rPr>
      <w:rFonts w:ascii="Eurostile" w:hAnsi="Eurostile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B3956"/>
    <w:pPr>
      <w:spacing w:before="0"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table" w:styleId="Rastertabel1licht">
    <w:name w:val="Grid Table 1 Light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3">
    <w:name w:val="Grid Table 3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6B3956"/>
    <w:rPr>
      <w:rFonts w:ascii="Eurostile" w:hAnsi="Eurostile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6B3956"/>
    <w:rPr>
      <w:rFonts w:ascii="Eurostile" w:hAnsi="Eurostile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B3956"/>
    <w:pPr>
      <w:spacing w:before="0"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B3956"/>
    <w:rPr>
      <w:rFonts w:ascii="Eurostile" w:hAnsi="Eurostile"/>
      <w:i/>
      <w:iCs/>
      <w:color w:val="676C73" w:themeColor="text1"/>
      <w:sz w:val="20"/>
      <w:lang w:val="en-US"/>
    </w:rPr>
  </w:style>
  <w:style w:type="character" w:styleId="HTML-citaat">
    <w:name w:val="HTML Cite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B3956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B3956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HTML-voorbeeld">
    <w:name w:val="HTML Sample"/>
    <w:basedOn w:val="Standaardalinea-lettertype"/>
    <w:uiPriority w:val="99"/>
    <w:semiHidden/>
    <w:unhideWhenUsed/>
    <w:rsid w:val="006B3956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B3956"/>
    <w:rPr>
      <w:rFonts w:ascii="Eurostile" w:hAnsi="Eurostile"/>
      <w:color w:val="52889E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200" w:hanging="20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400" w:hanging="20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600" w:hanging="20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800" w:hanging="20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000" w:hanging="20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200" w:hanging="20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400" w:hanging="20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600" w:hanging="20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800" w:hanging="20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B3956"/>
    <w:rPr>
      <w:rFonts w:eastAsiaTheme="majorEastAsia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qFormat/>
    <w:rsid w:val="006B3956"/>
    <w:rPr>
      <w:rFonts w:ascii="Eurostile" w:hAnsi="Eurostile"/>
      <w:i/>
      <w:iCs/>
      <w:color w:val="509394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6B3956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6B3956"/>
    <w:rPr>
      <w:rFonts w:ascii="Eurostile" w:hAnsi="Eurostile"/>
      <w:i/>
      <w:iCs/>
      <w:color w:val="509394" w:themeColor="accent1"/>
      <w:sz w:val="20"/>
      <w:lang w:val="en-US"/>
    </w:rPr>
  </w:style>
  <w:style w:type="character" w:styleId="Intensieveverwijzing">
    <w:name w:val="Intense Reference"/>
    <w:basedOn w:val="Standaardalinea-lettertype"/>
    <w:uiPriority w:val="32"/>
    <w:semiHidden/>
    <w:qFormat/>
    <w:rsid w:val="006B3956"/>
    <w:rPr>
      <w:rFonts w:ascii="Eurostile" w:hAnsi="Eurostile"/>
      <w:b/>
      <w:bCs/>
      <w:smallCaps/>
      <w:color w:val="509394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6B3956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6B3956"/>
    <w:rPr>
      <w:rFonts w:ascii="Eurostile" w:hAnsi="Eurostile"/>
    </w:rPr>
  </w:style>
  <w:style w:type="paragraph" w:styleId="Lijst">
    <w:name w:val="List"/>
    <w:basedOn w:val="Standaard"/>
    <w:uiPriority w:val="99"/>
    <w:semiHidden/>
    <w:unhideWhenUsed/>
    <w:rsid w:val="006B3956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B3956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B3956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B3956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B3956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6B3956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6B3956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B3956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B3956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B3956"/>
    <w:pPr>
      <w:numPr>
        <w:numId w:val="14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6B3956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6B3956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B3956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B3956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B3956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6B3956"/>
    <w:pPr>
      <w:numPr>
        <w:numId w:val="15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6B3956"/>
    <w:pPr>
      <w:numPr>
        <w:numId w:val="16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B3956"/>
    <w:pPr>
      <w:numPr>
        <w:numId w:val="1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B3956"/>
    <w:pPr>
      <w:numPr>
        <w:numId w:val="1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B3956"/>
    <w:pPr>
      <w:numPr>
        <w:numId w:val="19"/>
      </w:numPr>
      <w:contextualSpacing/>
    </w:pPr>
  </w:style>
  <w:style w:type="table" w:styleId="Lijsttabel1licht">
    <w:name w:val="List Table 1 Light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2">
    <w:name w:val="List Table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3">
    <w:name w:val="List Table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6B39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B3956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Gemiddeldraster1">
    <w:name w:val="Medium Grid 1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6B3956"/>
    <w:rPr>
      <w:rFonts w:ascii="Eurostile" w:hAnsi="Eurostile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B39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B3956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Geenafstand">
    <w:name w:val="No Spacing"/>
    <w:uiPriority w:val="1"/>
    <w:semiHidden/>
    <w:rsid w:val="006B3956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Normaalweb">
    <w:name w:val="Normal (Web)"/>
    <w:basedOn w:val="Standaard"/>
    <w:uiPriority w:val="99"/>
    <w:semiHidden/>
    <w:unhideWhenUsed/>
    <w:rsid w:val="006B3956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6B3956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B3956"/>
    <w:pPr>
      <w:spacing w:before="0"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Paginanummer">
    <w:name w:val="page number"/>
    <w:basedOn w:val="Standaardalinea-lettertype"/>
    <w:uiPriority w:val="99"/>
    <w:semiHidden/>
    <w:unhideWhenUsed/>
    <w:rsid w:val="006B3956"/>
    <w:rPr>
      <w:rFonts w:ascii="Eurostile" w:hAnsi="Eurostile"/>
    </w:rPr>
  </w:style>
  <w:style w:type="table" w:styleId="Onopgemaaktetabel1">
    <w:name w:val="Plain Table 1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Onopgemaaktetabel3">
    <w:name w:val="Plain Table 3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B3956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B3956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6B3956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6B3956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B3956"/>
  </w:style>
  <w:style w:type="character" w:customStyle="1" w:styleId="AanhefChar">
    <w:name w:val="Aanhef Char"/>
    <w:basedOn w:val="Standaardalinea-lettertype"/>
    <w:link w:val="Aanhef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6B3956"/>
    <w:pPr>
      <w:spacing w:before="0"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Slimmehyperlink">
    <w:name w:val="Smart Hyperlink"/>
    <w:basedOn w:val="Standaardalinea-lettertype"/>
    <w:uiPriority w:val="99"/>
    <w:semiHidden/>
    <w:unhideWhenUsed/>
    <w:rsid w:val="006B3956"/>
    <w:rPr>
      <w:rFonts w:ascii="Eurostile" w:hAnsi="Eurostile"/>
      <w:u w:val="dotted"/>
    </w:rPr>
  </w:style>
  <w:style w:type="character" w:styleId="Zwaar">
    <w:name w:val="Strong"/>
    <w:basedOn w:val="Standaardalinea-lettertype"/>
    <w:uiPriority w:val="22"/>
    <w:semiHidden/>
    <w:qFormat/>
    <w:rsid w:val="006B3956"/>
    <w:rPr>
      <w:rFonts w:ascii="Eurostile" w:hAnsi="Eurostile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6B3956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6B3956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Subtielebenadrukking">
    <w:name w:val="Subtle Emphasis"/>
    <w:basedOn w:val="Standaardalinea-lettertype"/>
    <w:uiPriority w:val="19"/>
    <w:semiHidden/>
    <w:qFormat/>
    <w:rsid w:val="006B3956"/>
    <w:rPr>
      <w:rFonts w:ascii="Eurostile" w:hAnsi="Eurostile"/>
      <w:i/>
      <w:iCs/>
      <w:color w:val="8B9097" w:themeColor="text1" w:themeTint="BF"/>
    </w:rPr>
  </w:style>
  <w:style w:type="character" w:styleId="Subtieleverwijzing">
    <w:name w:val="Subtle Reference"/>
    <w:basedOn w:val="Standaardalinea-lettertype"/>
    <w:uiPriority w:val="31"/>
    <w:semiHidden/>
    <w:qFormat/>
    <w:rsid w:val="006B3956"/>
    <w:rPr>
      <w:rFonts w:ascii="Eurostile" w:hAnsi="Eurostile"/>
      <w:smallCaps/>
      <w:color w:val="9B9FA5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6B3956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B3956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B3956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99"/>
    <w:rsid w:val="006B39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B3956"/>
    <w:pPr>
      <w:spacing w:after="0"/>
      <w:ind w:left="200" w:hanging="20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B3956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B3956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6B395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B3956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B3956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B3956"/>
    <w:pPr>
      <w:spacing w:after="100"/>
      <w:ind w:left="4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B3956"/>
    <w:pPr>
      <w:spacing w:after="100"/>
      <w:ind w:left="60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B3956"/>
    <w:pPr>
      <w:spacing w:after="100"/>
      <w:ind w:left="80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B3956"/>
    <w:pPr>
      <w:spacing w:after="100"/>
      <w:ind w:left="10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B3956"/>
    <w:pPr>
      <w:spacing w:after="100"/>
      <w:ind w:left="120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B3956"/>
    <w:pPr>
      <w:spacing w:after="100"/>
      <w:ind w:left="140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B3956"/>
    <w:pPr>
      <w:spacing w:after="100"/>
      <w:ind w:left="160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B3956"/>
    <w:pPr>
      <w:outlineLvl w:val="9"/>
    </w:pPr>
    <w:rPr>
      <w:bCs w:val="0"/>
      <w:color w:val="3C6D6E" w:themeColor="accent1" w:themeShade="B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3956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a\AppData\Roaming\Microsoft\Templates\Wellness%20controlelijst.dotx" TargetMode="External"/></Relationship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Extreme schadu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4CE9CF-63C3-404D-9EDD-A09A1F3E4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Wellness controlelijst</Template>
  <TotalTime>0</TotalTime>
  <Pages>6</Pages>
  <Words>943</Words>
  <Characters>5189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2021-07-30T08:52:00Z</dcterms:created>
  <dcterms:modified xsi:type="dcterms:W3CDTF">2022-01-24T12:40:00Z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